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91C" w:rsidRPr="0059391C" w:rsidRDefault="006F0793" w:rsidP="0059391C">
      <w:pPr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-248285</wp:posOffset>
            </wp:positionV>
            <wp:extent cx="1257300" cy="711200"/>
            <wp:effectExtent l="19050" t="0" r="0" b="0"/>
            <wp:wrapNone/>
            <wp:docPr id="49" name="Grafik 0" descr="Logo BBS Cuxh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Logo BBS Cuxhav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146" w:rsidRDefault="00AE5146" w:rsidP="0059391C">
      <w:pPr>
        <w:rPr>
          <w:rFonts w:ascii="Arial" w:hAnsi="Arial" w:cs="Arial"/>
          <w:b/>
          <w:sz w:val="26"/>
          <w:szCs w:val="26"/>
        </w:rPr>
      </w:pPr>
      <w:r w:rsidRPr="003E2DD8">
        <w:rPr>
          <w:rFonts w:ascii="Arial" w:hAnsi="Arial" w:cs="Arial"/>
          <w:b/>
          <w:sz w:val="26"/>
          <w:szCs w:val="26"/>
        </w:rPr>
        <w:t>Anmeldung für Vollzeitschulformen</w:t>
      </w:r>
      <w:r w:rsidR="00F52A7F">
        <w:rPr>
          <w:rFonts w:ascii="Arial" w:hAnsi="Arial" w:cs="Arial"/>
          <w:b/>
          <w:sz w:val="26"/>
          <w:szCs w:val="26"/>
        </w:rPr>
        <w:t xml:space="preserve"> </w:t>
      </w:r>
    </w:p>
    <w:p w:rsidR="0059391C" w:rsidRPr="007064AC" w:rsidRDefault="0059391C">
      <w:pPr>
        <w:rPr>
          <w:rFonts w:ascii="Arial" w:hAnsi="Arial" w:cs="Arial"/>
          <w:sz w:val="20"/>
          <w:szCs w:val="20"/>
        </w:rPr>
      </w:pPr>
    </w:p>
    <w:p w:rsidR="00F1619F" w:rsidRPr="0002000B" w:rsidRDefault="007B0A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F1619F" w:rsidRPr="0002000B">
        <w:rPr>
          <w:rFonts w:ascii="Arial" w:hAnsi="Arial" w:cs="Arial"/>
          <w:sz w:val="20"/>
          <w:szCs w:val="20"/>
        </w:rPr>
        <w:t xml:space="preserve">ür das </w:t>
      </w:r>
      <w:r w:rsidR="00F1619F" w:rsidRPr="0002000B">
        <w:rPr>
          <w:rFonts w:ascii="Arial" w:hAnsi="Arial" w:cs="Arial"/>
          <w:b/>
          <w:sz w:val="20"/>
          <w:szCs w:val="20"/>
        </w:rPr>
        <w:t xml:space="preserve">Schuljahr </w:t>
      </w:r>
      <w:r w:rsidR="002E116F" w:rsidRPr="0002000B">
        <w:rPr>
          <w:rFonts w:ascii="Arial" w:hAnsi="Arial" w:cs="Arial"/>
          <w:b/>
          <w:sz w:val="20"/>
          <w:szCs w:val="20"/>
        </w:rPr>
        <w:t>201</w:t>
      </w:r>
      <w:r w:rsidR="008030F8">
        <w:rPr>
          <w:rFonts w:ascii="Arial" w:hAnsi="Arial" w:cs="Arial"/>
          <w:b/>
          <w:sz w:val="20"/>
          <w:szCs w:val="20"/>
        </w:rPr>
        <w:t>9</w:t>
      </w:r>
      <w:r w:rsidR="003D3D5E">
        <w:rPr>
          <w:rFonts w:ascii="Arial" w:hAnsi="Arial" w:cs="Arial"/>
          <w:b/>
          <w:sz w:val="20"/>
          <w:szCs w:val="20"/>
        </w:rPr>
        <w:t>/</w:t>
      </w:r>
      <w:r w:rsidR="008030F8">
        <w:rPr>
          <w:rFonts w:ascii="Arial" w:hAnsi="Arial" w:cs="Arial"/>
          <w:b/>
          <w:sz w:val="20"/>
          <w:szCs w:val="20"/>
        </w:rPr>
        <w:t>20</w:t>
      </w:r>
      <w:r w:rsidR="00F1619F" w:rsidRPr="0002000B">
        <w:rPr>
          <w:rFonts w:ascii="Arial" w:hAnsi="Arial" w:cs="Arial"/>
          <w:sz w:val="20"/>
          <w:szCs w:val="20"/>
        </w:rPr>
        <w:t xml:space="preserve"> melde ich,</w:t>
      </w:r>
    </w:p>
    <w:p w:rsidR="00F1619F" w:rsidRPr="0002000B" w:rsidRDefault="00F1619F">
      <w:pPr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7"/>
        <w:gridCol w:w="3527"/>
        <w:gridCol w:w="2268"/>
      </w:tblGrid>
      <w:tr w:rsidR="00F1619F" w:rsidRPr="00177C38" w:rsidTr="00650B12">
        <w:trPr>
          <w:trHeight w:val="607"/>
        </w:trPr>
        <w:tc>
          <w:tcPr>
            <w:tcW w:w="3527" w:type="dxa"/>
            <w:shd w:val="clear" w:color="auto" w:fill="F2F2F2"/>
          </w:tcPr>
          <w:p w:rsidR="00F1619F" w:rsidRPr="00650B12" w:rsidRDefault="00F1619F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Name:</w:t>
            </w:r>
          </w:p>
          <w:bookmarkStart w:id="0" w:name="Text1"/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7310E0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bookmarkStart w:id="1" w:name="_GoBack"/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bookmarkEnd w:id="1"/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527" w:type="dxa"/>
            <w:shd w:val="clear" w:color="auto" w:fill="F2F2F2"/>
          </w:tcPr>
          <w:p w:rsidR="00F1619F" w:rsidRPr="00650B12" w:rsidRDefault="00F1619F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Vorname: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7310E0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shd w:val="clear" w:color="auto" w:fill="F2F2F2"/>
          </w:tcPr>
          <w:p w:rsidR="00F1619F" w:rsidRPr="00650B12" w:rsidRDefault="00F1619F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Geburtsdatum: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A04A97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F1619F" w:rsidRPr="00177C38" w:rsidTr="00650B12">
        <w:trPr>
          <w:trHeight w:val="607"/>
        </w:trPr>
        <w:tc>
          <w:tcPr>
            <w:tcW w:w="3527" w:type="dxa"/>
            <w:shd w:val="clear" w:color="auto" w:fill="F2F2F2"/>
          </w:tcPr>
          <w:p w:rsidR="00F1619F" w:rsidRPr="00650B12" w:rsidRDefault="00F1619F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Straße</w:t>
            </w:r>
            <w:r w:rsidR="001F136D" w:rsidRPr="00650B12">
              <w:rPr>
                <w:rFonts w:ascii="Arial" w:hAnsi="Arial" w:cs="Arial"/>
                <w:b/>
                <w:sz w:val="16"/>
                <w:szCs w:val="16"/>
              </w:rPr>
              <w:t xml:space="preserve"> und Hausnummer</w:t>
            </w:r>
            <w:r w:rsidRPr="00650B12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7310E0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527" w:type="dxa"/>
            <w:shd w:val="clear" w:color="auto" w:fill="F2F2F2"/>
          </w:tcPr>
          <w:p w:rsidR="00F1619F" w:rsidRPr="00650B12" w:rsidRDefault="00F1619F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Postleitzahl und Ort: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7310E0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177C38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shd w:val="clear" w:color="auto" w:fill="F2F2F2"/>
          </w:tcPr>
          <w:p w:rsidR="00F1619F" w:rsidRPr="00650B12" w:rsidRDefault="00F1619F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Geburtsort: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A04A97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4A51B0" w:rsidRPr="00177C38" w:rsidTr="00650B12">
        <w:trPr>
          <w:trHeight w:val="607"/>
        </w:trPr>
        <w:tc>
          <w:tcPr>
            <w:tcW w:w="3527" w:type="dxa"/>
            <w:shd w:val="clear" w:color="auto" w:fill="F2F2F2"/>
          </w:tcPr>
          <w:p w:rsidR="004A51B0" w:rsidRPr="00650B12" w:rsidRDefault="004A51B0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Telefon</w:t>
            </w:r>
            <w:r w:rsidR="006253D5" w:rsidRPr="00650B12">
              <w:rPr>
                <w:rFonts w:ascii="Arial" w:hAnsi="Arial" w:cs="Arial"/>
                <w:b/>
                <w:sz w:val="16"/>
                <w:szCs w:val="16"/>
              </w:rPr>
              <w:t>nummer</w:t>
            </w:r>
            <w:r w:rsidRPr="00650B12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A04A97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527" w:type="dxa"/>
            <w:shd w:val="clear" w:color="auto" w:fill="F2F2F2"/>
          </w:tcPr>
          <w:p w:rsidR="004A51B0" w:rsidRPr="00650B12" w:rsidRDefault="006253D5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Handynummer</w:t>
            </w:r>
            <w:r w:rsidR="004A51B0" w:rsidRPr="00650B12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70006F" w:rsidRPr="00650B12" w:rsidRDefault="00B70DE9" w:rsidP="00177C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A04A97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A04A97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shd w:val="clear" w:color="auto" w:fill="F2F2F2"/>
          </w:tcPr>
          <w:p w:rsidR="004A51B0" w:rsidRPr="00650B12" w:rsidRDefault="004A51B0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Geschlecht:</w:t>
            </w:r>
          </w:p>
          <w:p w:rsidR="004A51B0" w:rsidRPr="00650B12" w:rsidRDefault="00B70DE9" w:rsidP="004A51B0">
            <w:pPr>
              <w:rPr>
                <w:rFonts w:ascii="Arial" w:hAnsi="Arial" w:cs="Arial"/>
                <w:sz w:val="22"/>
                <w:szCs w:val="22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2"/>
            <w:r w:rsidR="004A51B0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  <w:r w:rsidR="004A51B0" w:rsidRPr="00650B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51B0" w:rsidRPr="00650B12">
              <w:rPr>
                <w:rFonts w:ascii="Arial" w:hAnsi="Arial" w:cs="Arial"/>
                <w:sz w:val="22"/>
                <w:szCs w:val="22"/>
              </w:rPr>
              <w:t xml:space="preserve">weibl.   </w:t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A51B0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4A51B0" w:rsidRPr="00650B1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51B0" w:rsidRPr="00650B12">
              <w:rPr>
                <w:rFonts w:ascii="Arial" w:hAnsi="Arial" w:cs="Arial"/>
                <w:sz w:val="22"/>
                <w:szCs w:val="22"/>
              </w:rPr>
              <w:t>männl.</w:t>
            </w:r>
          </w:p>
        </w:tc>
      </w:tr>
    </w:tbl>
    <w:p w:rsidR="00AE5146" w:rsidRPr="0002000B" w:rsidRDefault="00AE5146">
      <w:pPr>
        <w:rPr>
          <w:rFonts w:ascii="Arial" w:hAnsi="Arial" w:cs="Arial"/>
          <w:sz w:val="20"/>
          <w:szCs w:val="20"/>
        </w:rPr>
      </w:pPr>
    </w:p>
    <w:p w:rsidR="00F1619F" w:rsidRPr="0002000B" w:rsidRDefault="00F1619F">
      <w:pPr>
        <w:rPr>
          <w:rFonts w:ascii="Arial" w:hAnsi="Arial" w:cs="Arial"/>
          <w:sz w:val="20"/>
          <w:szCs w:val="20"/>
        </w:rPr>
      </w:pPr>
      <w:r w:rsidRPr="0002000B">
        <w:rPr>
          <w:rFonts w:ascii="Arial" w:hAnsi="Arial" w:cs="Arial"/>
          <w:sz w:val="20"/>
          <w:szCs w:val="20"/>
        </w:rPr>
        <w:t>mich verbindlich für die folgende Schulform an:</w:t>
      </w:r>
    </w:p>
    <w:p w:rsidR="00F1619F" w:rsidRPr="0002000B" w:rsidRDefault="00F1619F">
      <w:pPr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9"/>
        <w:gridCol w:w="2879"/>
        <w:gridCol w:w="446"/>
        <w:gridCol w:w="3118"/>
      </w:tblGrid>
      <w:tr w:rsidR="00864F65" w:rsidRPr="00177C38" w:rsidTr="00650B12">
        <w:trPr>
          <w:trHeight w:val="200"/>
        </w:trPr>
        <w:tc>
          <w:tcPr>
            <w:tcW w:w="2879" w:type="dxa"/>
            <w:tcBorders>
              <w:bottom w:val="nil"/>
            </w:tcBorders>
            <w:shd w:val="clear" w:color="auto" w:fill="F2F2F2"/>
          </w:tcPr>
          <w:p w:rsidR="00864F65" w:rsidRPr="00650B12" w:rsidRDefault="00864F65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Erstwunsch:</w:t>
            </w:r>
          </w:p>
          <w:p w:rsidR="00864F65" w:rsidRPr="00650B12" w:rsidRDefault="00B70DE9" w:rsidP="00650B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879" w:type="dxa"/>
            <w:tcBorders>
              <w:bottom w:val="nil"/>
            </w:tcBorders>
            <w:shd w:val="clear" w:color="auto" w:fill="F2F2F2"/>
          </w:tcPr>
          <w:p w:rsidR="00864F65" w:rsidRPr="00650B12" w:rsidRDefault="00864F65" w:rsidP="00F1619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 xml:space="preserve">Zweitwunsch </w:t>
            </w:r>
            <w:r w:rsidRPr="00650B12">
              <w:rPr>
                <w:rFonts w:ascii="Arial" w:hAnsi="Arial" w:cs="Arial"/>
                <w:sz w:val="16"/>
                <w:szCs w:val="16"/>
              </w:rPr>
              <w:t>(alternativ)</w:t>
            </w:r>
            <w:r w:rsidRPr="00650B12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:rsidR="00864F65" w:rsidRPr="00650B12" w:rsidRDefault="00B70DE9" w:rsidP="00650B12">
            <w:pPr>
              <w:tabs>
                <w:tab w:val="center" w:pos="2250"/>
                <w:tab w:val="left" w:pos="3364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864F65" w:rsidRPr="00650B12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446" w:type="dxa"/>
            <w:vMerge w:val="restart"/>
            <w:tcBorders>
              <w:right w:val="nil"/>
            </w:tcBorders>
            <w:shd w:val="clear" w:color="auto" w:fill="F2F2F2"/>
            <w:vAlign w:val="center"/>
          </w:tcPr>
          <w:p w:rsidR="00864F65" w:rsidRPr="00650B12" w:rsidRDefault="00B70DE9" w:rsidP="00650B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4F65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118" w:type="dxa"/>
            <w:vMerge w:val="restart"/>
            <w:tcBorders>
              <w:left w:val="nil"/>
            </w:tcBorders>
            <w:shd w:val="clear" w:color="auto" w:fill="F2F2F2"/>
            <w:vAlign w:val="center"/>
          </w:tcPr>
          <w:p w:rsidR="00864F65" w:rsidRPr="00650B12" w:rsidRDefault="00864F65" w:rsidP="008030F8">
            <w:pPr>
              <w:rPr>
                <w:rFonts w:ascii="Arial" w:hAnsi="Arial" w:cs="Arial"/>
                <w:sz w:val="16"/>
                <w:szCs w:val="16"/>
              </w:rPr>
            </w:pPr>
            <w:r w:rsidRPr="00650B12">
              <w:rPr>
                <w:rFonts w:ascii="Arial" w:hAnsi="Arial" w:cs="Arial"/>
                <w:sz w:val="16"/>
                <w:szCs w:val="16"/>
              </w:rPr>
              <w:t>Ich bin Wiederbewerber</w:t>
            </w:r>
            <w:r w:rsidR="00CA4AC1" w:rsidRPr="00650B12">
              <w:rPr>
                <w:rFonts w:ascii="Arial" w:hAnsi="Arial" w:cs="Arial"/>
                <w:sz w:val="16"/>
                <w:szCs w:val="16"/>
              </w:rPr>
              <w:t>.</w:t>
            </w:r>
            <w:r w:rsidRPr="00650B1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A4AC1" w:rsidRPr="00650B12">
              <w:rPr>
                <w:rFonts w:ascii="Arial" w:hAnsi="Arial" w:cs="Arial"/>
                <w:sz w:val="16"/>
                <w:szCs w:val="16"/>
              </w:rPr>
              <w:t>Meine Bewer</w:t>
            </w:r>
            <w:r w:rsidR="00CA4AC1" w:rsidRPr="00650B12">
              <w:rPr>
                <w:rFonts w:ascii="Arial" w:hAnsi="Arial" w:cs="Arial"/>
                <w:sz w:val="16"/>
                <w:szCs w:val="16"/>
              </w:rPr>
              <w:softHyphen/>
              <w:t xml:space="preserve">bung (Erstwunsch) wurde im </w:t>
            </w:r>
            <w:r w:rsidRPr="00650B12">
              <w:rPr>
                <w:rFonts w:ascii="Arial" w:hAnsi="Arial" w:cs="Arial"/>
                <w:sz w:val="16"/>
                <w:szCs w:val="16"/>
              </w:rPr>
              <w:t>SJ 201</w:t>
            </w:r>
            <w:r w:rsidR="008030F8">
              <w:rPr>
                <w:rFonts w:ascii="Arial" w:hAnsi="Arial" w:cs="Arial"/>
                <w:sz w:val="16"/>
                <w:szCs w:val="16"/>
              </w:rPr>
              <w:t>8</w:t>
            </w:r>
            <w:r w:rsidRPr="00650B12">
              <w:rPr>
                <w:rFonts w:ascii="Arial" w:hAnsi="Arial" w:cs="Arial"/>
                <w:sz w:val="16"/>
                <w:szCs w:val="16"/>
              </w:rPr>
              <w:t>/1</w:t>
            </w:r>
            <w:r w:rsidR="008030F8">
              <w:rPr>
                <w:rFonts w:ascii="Arial" w:hAnsi="Arial" w:cs="Arial"/>
                <w:sz w:val="16"/>
                <w:szCs w:val="16"/>
              </w:rPr>
              <w:t>9</w:t>
            </w:r>
            <w:r w:rsidRPr="00650B1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A4AC1" w:rsidRPr="00650B12">
              <w:rPr>
                <w:rFonts w:ascii="Arial" w:hAnsi="Arial" w:cs="Arial"/>
                <w:sz w:val="16"/>
                <w:szCs w:val="16"/>
              </w:rPr>
              <w:t xml:space="preserve">leider </w:t>
            </w:r>
            <w:r w:rsidRPr="00650B12">
              <w:rPr>
                <w:rFonts w:ascii="Arial" w:hAnsi="Arial" w:cs="Arial"/>
                <w:sz w:val="16"/>
                <w:szCs w:val="16"/>
              </w:rPr>
              <w:t xml:space="preserve">nicht </w:t>
            </w:r>
            <w:r w:rsidR="00CA4AC1" w:rsidRPr="00650B12">
              <w:rPr>
                <w:rFonts w:ascii="Arial" w:hAnsi="Arial" w:cs="Arial"/>
                <w:sz w:val="16"/>
                <w:szCs w:val="16"/>
              </w:rPr>
              <w:t>berücksichtigt</w:t>
            </w:r>
            <w:r w:rsidRPr="00650B12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64F65" w:rsidRPr="00177C38" w:rsidTr="00650B12">
        <w:trPr>
          <w:trHeight w:val="200"/>
        </w:trPr>
        <w:tc>
          <w:tcPr>
            <w:tcW w:w="5758" w:type="dxa"/>
            <w:gridSpan w:val="2"/>
            <w:tcBorders>
              <w:top w:val="nil"/>
            </w:tcBorders>
            <w:shd w:val="clear" w:color="auto" w:fill="F2F2F2"/>
          </w:tcPr>
          <w:p w:rsidR="00864F65" w:rsidRPr="00650B12" w:rsidRDefault="00864F65" w:rsidP="00650B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0B12">
              <w:rPr>
                <w:rFonts w:ascii="Arial" w:hAnsi="Arial" w:cs="Arial"/>
                <w:sz w:val="16"/>
                <w:szCs w:val="16"/>
              </w:rPr>
              <w:t>(Nummer des Bildungsganges entsprechend Rückseite!)</w:t>
            </w:r>
          </w:p>
        </w:tc>
        <w:tc>
          <w:tcPr>
            <w:tcW w:w="446" w:type="dxa"/>
            <w:vMerge/>
            <w:tcBorders>
              <w:right w:val="nil"/>
            </w:tcBorders>
            <w:shd w:val="clear" w:color="auto" w:fill="F2F2F2"/>
            <w:vAlign w:val="center"/>
          </w:tcPr>
          <w:p w:rsidR="00864F65" w:rsidRPr="00650B12" w:rsidRDefault="00864F65" w:rsidP="00650B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  <w:shd w:val="clear" w:color="auto" w:fill="F2F2F2"/>
            <w:vAlign w:val="center"/>
          </w:tcPr>
          <w:p w:rsidR="00864F65" w:rsidRPr="00650B12" w:rsidRDefault="00864F65" w:rsidP="00CA4AC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1619F" w:rsidRPr="0002000B" w:rsidRDefault="00F1619F">
      <w:pPr>
        <w:rPr>
          <w:rFonts w:ascii="Arial" w:hAnsi="Arial" w:cs="Arial"/>
          <w:sz w:val="20"/>
          <w:szCs w:val="20"/>
        </w:rPr>
      </w:pPr>
    </w:p>
    <w:p w:rsidR="00F1619F" w:rsidRPr="0002000B" w:rsidRDefault="001F136D">
      <w:pPr>
        <w:rPr>
          <w:rFonts w:ascii="Arial" w:hAnsi="Arial" w:cs="Arial"/>
          <w:sz w:val="20"/>
          <w:szCs w:val="20"/>
        </w:rPr>
      </w:pPr>
      <w:r w:rsidRPr="0002000B">
        <w:rPr>
          <w:rFonts w:ascii="Arial" w:hAnsi="Arial" w:cs="Arial"/>
          <w:sz w:val="20"/>
          <w:szCs w:val="20"/>
        </w:rPr>
        <w:t>Mir ist bekannt, dass</w:t>
      </w:r>
      <w:r w:rsidR="00665902" w:rsidRPr="0002000B">
        <w:rPr>
          <w:rFonts w:ascii="Arial" w:hAnsi="Arial" w:cs="Arial"/>
          <w:sz w:val="20"/>
          <w:szCs w:val="20"/>
        </w:rPr>
        <w:t xml:space="preserve"> nur Anmeldungen </w:t>
      </w:r>
      <w:r w:rsidR="006253D5" w:rsidRPr="0002000B">
        <w:rPr>
          <w:rFonts w:ascii="Arial" w:hAnsi="Arial" w:cs="Arial"/>
          <w:sz w:val="20"/>
          <w:szCs w:val="20"/>
        </w:rPr>
        <w:t xml:space="preserve">umgehend </w:t>
      </w:r>
      <w:r w:rsidR="00665902" w:rsidRPr="0002000B">
        <w:rPr>
          <w:rFonts w:ascii="Arial" w:hAnsi="Arial" w:cs="Arial"/>
          <w:sz w:val="20"/>
          <w:szCs w:val="20"/>
        </w:rPr>
        <w:t>bearbeitet werden,</w:t>
      </w:r>
      <w:r w:rsidR="00E12AEC" w:rsidRPr="0002000B">
        <w:rPr>
          <w:rFonts w:ascii="Arial" w:hAnsi="Arial" w:cs="Arial"/>
          <w:sz w:val="20"/>
          <w:szCs w:val="20"/>
        </w:rPr>
        <w:t xml:space="preserve"> die</w:t>
      </w:r>
    </w:p>
    <w:p w:rsidR="006253D5" w:rsidRDefault="00E10489">
      <w:pPr>
        <w:rPr>
          <w:rFonts w:ascii="Futura LT Light" w:hAnsi="Futura LT Light"/>
          <w:sz w:val="22"/>
          <w:szCs w:val="22"/>
        </w:rPr>
      </w:pPr>
      <w:r>
        <w:rPr>
          <w:rFonts w:ascii="Futura LT Light" w:hAnsi="Futura LT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118110</wp:posOffset>
                </wp:positionV>
                <wp:extent cx="2360930" cy="1022350"/>
                <wp:effectExtent l="10795" t="13335" r="9525" b="1206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930" cy="102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2603" w:rsidRPr="00A37E53" w:rsidRDefault="00E52603" w:rsidP="00912205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68.6pt;margin-top:9.3pt;width:185.9pt;height:8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" fillcolor="#f2f2f2" strokeweight="1pt">
                <v:stroke dashstyle="dash"/>
                <v:shadow color="#868686"/>
                <v:textbox>
                  <w:txbxContent>
                    <w:p w:rsidR="00E52603" w:rsidRPr="00A37E53" w:rsidRDefault="00E52603" w:rsidP="00912205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Futura LT Light" w:hAnsi="Futura LT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123825</wp:posOffset>
                </wp:positionV>
                <wp:extent cx="2538095" cy="1046480"/>
                <wp:effectExtent l="3175" t="0" r="1905" b="1270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603" w:rsidRPr="00A37E5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 Tabellarischer </w:t>
                            </w:r>
                            <w:r w:rsidRPr="00DF5D0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Lebenslauf mit Lichtbild</w:t>
                            </w:r>
                          </w:p>
                          <w:p w:rsidR="00E5260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DF5D0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Beglaubigte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Kopien des </w:t>
                            </w:r>
                          </w:p>
                          <w:p w:rsidR="00E5260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für den Bildungsgang berechtigenden   </w:t>
                            </w:r>
                          </w:p>
                          <w:p w:rsidR="00E5260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Abschlusszeugnisses,</w:t>
                            </w:r>
                          </w:p>
                          <w:p w:rsidR="00E5260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letzten Versetzungszeugnisses und</w:t>
                            </w:r>
                          </w:p>
                          <w:p w:rsidR="00E52603" w:rsidRPr="00A37E5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letzten Halbjahreszeugnisses</w:t>
                            </w:r>
                          </w:p>
                          <w:p w:rsidR="00E5260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DF5D0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Weitere Unterlagen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bei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03**, 05**, 06**, 0721,  </w:t>
                            </w:r>
                          </w:p>
                          <w:p w:rsidR="00E52603" w:rsidRPr="00A37E53" w:rsidRDefault="00E52603" w:rsidP="00660AFC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08**, 09** und 10** (siehe Rückseite!)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267.25pt;margin-top:9.75pt;width:199.85pt;height:8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lS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" filled="f" stroked="f">
                <v:textbox>
                  <w:txbxContent>
                    <w:p w:rsidR="00E52603" w:rsidRPr="00A37E5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37E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- Tabellarischer </w:t>
                      </w:r>
                      <w:r w:rsidRPr="00DF5D0D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Lebenslauf mit Lichtbild</w:t>
                      </w:r>
                    </w:p>
                    <w:p w:rsidR="00E5260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37E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- </w:t>
                      </w:r>
                      <w:r w:rsidRPr="00DF5D0D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Beglaubigte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Kopien des </w:t>
                      </w:r>
                    </w:p>
                    <w:p w:rsidR="00E5260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-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 xml:space="preserve">für den Bildungsgang berechtigenden   </w:t>
                      </w:r>
                    </w:p>
                    <w:p w:rsidR="00E5260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Abschlusszeugnisses,</w:t>
                      </w:r>
                    </w:p>
                    <w:p w:rsidR="00E5260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letzten Versetzungszeugnisses und</w:t>
                      </w:r>
                    </w:p>
                    <w:p w:rsidR="00E52603" w:rsidRPr="00A37E5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letzten Halbjahreszeugnisses</w:t>
                      </w:r>
                    </w:p>
                    <w:p w:rsidR="00E5260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37E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- </w:t>
                      </w:r>
                      <w:r w:rsidRPr="00DF5D0D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Weitere Unterlagen</w:t>
                      </w:r>
                      <w:r w:rsidRPr="00A37E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bei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03**, 05**, 06**, 0721,  </w:t>
                      </w:r>
                    </w:p>
                    <w:p w:rsidR="00E52603" w:rsidRPr="00A37E53" w:rsidRDefault="00E52603" w:rsidP="00660AFC">
                      <w:pPr>
                        <w:tabs>
                          <w:tab w:val="left" w:pos="142"/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08**, 09** und 10** (siehe Rückseite!)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utura LT Light" w:hAnsi="Futura LT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59690</wp:posOffset>
                </wp:positionV>
                <wp:extent cx="1509395" cy="1133475"/>
                <wp:effectExtent l="5080" t="12065" r="9525" b="698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2603" w:rsidRPr="005F3969" w:rsidRDefault="00E52603" w:rsidP="00625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E52603" w:rsidRPr="00A37E53" w:rsidRDefault="00E52603" w:rsidP="006253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rechtzeitig</w:t>
                            </w:r>
                          </w:p>
                          <w:p w:rsidR="00E52603" w:rsidRPr="00A37E53" w:rsidRDefault="00E52603" w:rsidP="006253D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F396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also bis spätestens</w:t>
                            </w:r>
                            <w:r w:rsidRPr="00A37E5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12.02.201</w:t>
                            </w:r>
                            <w:r w:rsidR="008030F8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  <w:p w:rsidR="00E52603" w:rsidRPr="00A37E53" w:rsidRDefault="00E52603" w:rsidP="006253D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margin-left:-6.35pt;margin-top:4.7pt;width:118.85pt;height:8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" fillcolor="#f2f2f2">
                <v:textbox>
                  <w:txbxContent>
                    <w:p w:rsidR="00E52603" w:rsidRPr="005F3969" w:rsidRDefault="00E52603" w:rsidP="006253D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E52603" w:rsidRPr="00A37E53" w:rsidRDefault="00E52603" w:rsidP="006253D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37E53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rechtzeitig</w:t>
                      </w:r>
                    </w:p>
                    <w:p w:rsidR="00E52603" w:rsidRPr="00A37E53" w:rsidRDefault="00E52603" w:rsidP="006253D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F3969">
                        <w:rPr>
                          <w:rFonts w:ascii="Arial" w:hAnsi="Arial" w:cs="Arial"/>
                          <w:sz w:val="21"/>
                          <w:szCs w:val="21"/>
                        </w:rPr>
                        <w:t>also bis spätestens</w:t>
                      </w:r>
                      <w:r w:rsidRPr="00A37E5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12.02.201</w:t>
                      </w:r>
                      <w:r w:rsidR="008030F8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9</w:t>
                      </w:r>
                    </w:p>
                    <w:p w:rsidR="00E52603" w:rsidRPr="00A37E53" w:rsidRDefault="00E52603" w:rsidP="006253D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Futura LT Light" w:hAnsi="Futura LT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59690</wp:posOffset>
                </wp:positionV>
                <wp:extent cx="4011295" cy="1133475"/>
                <wp:effectExtent l="13335" t="12065" r="13970" b="698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1295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2603" w:rsidRPr="005F3969" w:rsidRDefault="00E52603" w:rsidP="00AB03AB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   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:rsidR="00E52603" w:rsidRPr="00A37E53" w:rsidRDefault="00E52603" w:rsidP="00AB03A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vollständig</w:t>
                            </w:r>
                          </w:p>
                          <w:p w:rsidR="00E52603" w:rsidRDefault="00E52603" w:rsidP="00AB03A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F396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also inklusive aller</w:t>
                            </w:r>
                          </w:p>
                          <w:p w:rsidR="00E52603" w:rsidRPr="005F3969" w:rsidRDefault="00E52603" w:rsidP="00AB03A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notwendigen</w:t>
                            </w:r>
                            <w:r w:rsidRPr="005F396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F396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Anlagen</w:t>
                            </w:r>
                            <w:r w:rsidRPr="005F396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</w:p>
                          <w:p w:rsidR="00E52603" w:rsidRPr="00844A9D" w:rsidRDefault="00E52603" w:rsidP="00AB03AB">
                            <w:pPr>
                              <w:jc w:val="center"/>
                              <w:rPr>
                                <w:rFonts w:ascii="Futura LT Light" w:hAnsi="Futura LT Light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9" style="position:absolute;margin-left:143.55pt;margin-top:4.7pt;width:315.85pt;height:8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" fillcolor="#f2f2f2">
                <v:textbox>
                  <w:txbxContent>
                    <w:p w:rsidR="00E52603" w:rsidRPr="005F3969" w:rsidRDefault="00E52603" w:rsidP="00AB03AB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A37E53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   </w:t>
                      </w:r>
                      <w:r w:rsidRPr="00A37E53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 </w:t>
                      </w:r>
                    </w:p>
                    <w:p w:rsidR="00E52603" w:rsidRPr="00A37E53" w:rsidRDefault="00E52603" w:rsidP="00AB03A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  </w:t>
                      </w:r>
                      <w:r w:rsidRPr="00A37E53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vollständig</w:t>
                      </w:r>
                    </w:p>
                    <w:p w:rsidR="00E52603" w:rsidRDefault="00E52603" w:rsidP="00AB03AB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A37E5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F3969">
                        <w:rPr>
                          <w:rFonts w:ascii="Arial" w:hAnsi="Arial" w:cs="Arial"/>
                          <w:sz w:val="21"/>
                          <w:szCs w:val="21"/>
                        </w:rPr>
                        <w:t>also inklusive aller</w:t>
                      </w:r>
                    </w:p>
                    <w:p w:rsidR="00E52603" w:rsidRPr="005F3969" w:rsidRDefault="00E52603" w:rsidP="00AB03AB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notwendigen</w:t>
                      </w:r>
                      <w:r w:rsidRPr="005F3969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Pr="005F3969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Anlagen</w:t>
                      </w:r>
                      <w:r w:rsidRPr="005F3969">
                        <w:rPr>
                          <w:rFonts w:ascii="Arial" w:hAnsi="Arial" w:cs="Arial"/>
                          <w:sz w:val="21"/>
                          <w:szCs w:val="21"/>
                        </w:rPr>
                        <w:t>:</w:t>
                      </w:r>
                    </w:p>
                    <w:p w:rsidR="00E52603" w:rsidRPr="00844A9D" w:rsidRDefault="00E52603" w:rsidP="00AB03AB">
                      <w:pPr>
                        <w:jc w:val="center"/>
                        <w:rPr>
                          <w:rFonts w:ascii="Futura LT Light" w:hAnsi="Futura LT Light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44A9D" w:rsidRDefault="00844A9D">
      <w:pPr>
        <w:rPr>
          <w:rFonts w:ascii="Futura LT Light" w:hAnsi="Futura LT Light"/>
          <w:sz w:val="22"/>
          <w:szCs w:val="22"/>
        </w:rPr>
      </w:pPr>
    </w:p>
    <w:p w:rsidR="00844A9D" w:rsidRDefault="00E10489">
      <w:pPr>
        <w:rPr>
          <w:rFonts w:ascii="Futura LT Light" w:hAnsi="Futura LT Light"/>
          <w:sz w:val="22"/>
          <w:szCs w:val="22"/>
        </w:rPr>
      </w:pPr>
      <w:r>
        <w:rPr>
          <w:rFonts w:ascii="Futura LT Light" w:hAnsi="Futura LT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168275</wp:posOffset>
                </wp:positionV>
                <wp:extent cx="433070" cy="237490"/>
                <wp:effectExtent l="0" t="0" r="0" b="381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603" w:rsidRPr="0002000B" w:rsidRDefault="00E5260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00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12.2pt;margin-top:13.25pt;width:34.1pt;height:18.7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" filled="f" stroked="f">
                <v:textbox style="mso-fit-shape-to-text:t">
                  <w:txbxContent>
                    <w:p w:rsidR="00E52603" w:rsidRPr="0002000B" w:rsidRDefault="00E5260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00B">
                        <w:rPr>
                          <w:rFonts w:ascii="Arial" w:hAnsi="Arial" w:cs="Arial"/>
                          <w:sz w:val="20"/>
                          <w:szCs w:val="20"/>
                        </w:rPr>
                        <w:t>und</w:t>
                      </w:r>
                    </w:p>
                  </w:txbxContent>
                </v:textbox>
              </v:shape>
            </w:pict>
          </mc:Fallback>
        </mc:AlternateContent>
      </w:r>
      <w:r w:rsidR="00AB03AB">
        <w:rPr>
          <w:rFonts w:ascii="Futura LT Light" w:hAnsi="Futura LT Light"/>
          <w:sz w:val="22"/>
          <w:szCs w:val="22"/>
        </w:rPr>
        <w:tab/>
      </w:r>
      <w:r w:rsidR="00AB03AB">
        <w:rPr>
          <w:rFonts w:ascii="Futura LT Light" w:hAnsi="Futura LT Light"/>
          <w:sz w:val="22"/>
          <w:szCs w:val="22"/>
        </w:rPr>
        <w:tab/>
      </w:r>
      <w:r w:rsidR="00AB03AB">
        <w:rPr>
          <w:rFonts w:ascii="Futura LT Light" w:hAnsi="Futura LT Light"/>
          <w:sz w:val="22"/>
          <w:szCs w:val="22"/>
        </w:rPr>
        <w:tab/>
        <w:t xml:space="preserve">    </w:t>
      </w:r>
    </w:p>
    <w:p w:rsidR="006253D5" w:rsidRDefault="006253D5">
      <w:pPr>
        <w:rPr>
          <w:rFonts w:ascii="Futura LT Light" w:hAnsi="Futura LT Light"/>
          <w:sz w:val="22"/>
          <w:szCs w:val="22"/>
        </w:rPr>
      </w:pPr>
    </w:p>
    <w:p w:rsidR="00844A9D" w:rsidRDefault="00844A9D">
      <w:pPr>
        <w:rPr>
          <w:rFonts w:ascii="Futura LT Light" w:hAnsi="Futura LT Light"/>
          <w:sz w:val="22"/>
          <w:szCs w:val="22"/>
        </w:rPr>
      </w:pPr>
    </w:p>
    <w:p w:rsidR="00AB03AB" w:rsidRDefault="00AB03AB">
      <w:pPr>
        <w:rPr>
          <w:rFonts w:ascii="Futura LT Light" w:hAnsi="Futura LT Light"/>
          <w:sz w:val="22"/>
          <w:szCs w:val="22"/>
        </w:rPr>
      </w:pPr>
    </w:p>
    <w:p w:rsidR="00A41425" w:rsidRDefault="00A41425" w:rsidP="00E12AEC">
      <w:pPr>
        <w:rPr>
          <w:rFonts w:ascii="Arial" w:hAnsi="Arial" w:cs="Arial"/>
          <w:sz w:val="22"/>
          <w:szCs w:val="22"/>
        </w:rPr>
      </w:pPr>
    </w:p>
    <w:p w:rsidR="001F136D" w:rsidRPr="0002000B" w:rsidRDefault="00844A9D" w:rsidP="0002000B">
      <w:pPr>
        <w:jc w:val="both"/>
        <w:rPr>
          <w:rFonts w:ascii="Arial" w:hAnsi="Arial" w:cs="Arial"/>
          <w:sz w:val="20"/>
          <w:szCs w:val="20"/>
        </w:rPr>
      </w:pPr>
      <w:r w:rsidRPr="0002000B">
        <w:rPr>
          <w:rFonts w:ascii="Arial" w:hAnsi="Arial" w:cs="Arial"/>
          <w:sz w:val="20"/>
          <w:szCs w:val="20"/>
        </w:rPr>
        <w:t>in der Schule eingehen.</w:t>
      </w:r>
      <w:r w:rsidR="006253D5" w:rsidRPr="0002000B">
        <w:rPr>
          <w:rFonts w:ascii="Arial" w:hAnsi="Arial" w:cs="Arial"/>
          <w:sz w:val="20"/>
          <w:szCs w:val="20"/>
        </w:rPr>
        <w:t xml:space="preserve"> Verspätete oder nicht vollständige Anmeldungen werden nicht oder nur nach</w:t>
      </w:r>
      <w:r w:rsidR="0002000B">
        <w:rPr>
          <w:rFonts w:ascii="Arial" w:hAnsi="Arial" w:cs="Arial"/>
          <w:sz w:val="20"/>
          <w:szCs w:val="20"/>
        </w:rPr>
        <w:softHyphen/>
      </w:r>
      <w:r w:rsidR="006253D5" w:rsidRPr="0002000B">
        <w:rPr>
          <w:rFonts w:ascii="Arial" w:hAnsi="Arial" w:cs="Arial"/>
          <w:sz w:val="20"/>
          <w:szCs w:val="20"/>
        </w:rPr>
        <w:t>rangig bearbeitet.</w:t>
      </w:r>
    </w:p>
    <w:p w:rsidR="00844A9D" w:rsidRPr="0002000B" w:rsidRDefault="00844A9D" w:rsidP="0002000B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757E1A" w:rsidRPr="0002000B" w:rsidRDefault="00757E1A" w:rsidP="0002000B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02000B">
        <w:rPr>
          <w:rFonts w:ascii="Arial" w:hAnsi="Arial" w:cs="Arial"/>
          <w:color w:val="000000"/>
          <w:sz w:val="20"/>
          <w:szCs w:val="20"/>
        </w:rPr>
        <w:t xml:space="preserve">Ferner nehme ich zur Kenntnis, dass ein Bildungsgang nur eingerichtet wird, </w:t>
      </w:r>
      <w:r w:rsidR="002B1E25">
        <w:rPr>
          <w:rFonts w:ascii="Arial" w:hAnsi="Arial" w:cs="Arial"/>
          <w:color w:val="000000"/>
          <w:sz w:val="20"/>
          <w:szCs w:val="20"/>
        </w:rPr>
        <w:t>sofern</w:t>
      </w:r>
      <w:r w:rsidRPr="0002000B">
        <w:rPr>
          <w:rFonts w:ascii="Arial" w:hAnsi="Arial" w:cs="Arial"/>
          <w:color w:val="000000"/>
          <w:sz w:val="20"/>
          <w:szCs w:val="20"/>
        </w:rPr>
        <w:t xml:space="preserve"> sich ge</w:t>
      </w:r>
      <w:r w:rsidRPr="0002000B">
        <w:rPr>
          <w:rFonts w:ascii="Arial" w:hAnsi="Arial" w:cs="Arial"/>
          <w:color w:val="000000"/>
          <w:sz w:val="20"/>
          <w:szCs w:val="20"/>
        </w:rPr>
        <w:softHyphen/>
        <w:t>nü</w:t>
      </w:r>
      <w:r w:rsidRPr="0002000B">
        <w:rPr>
          <w:rFonts w:ascii="Arial" w:hAnsi="Arial" w:cs="Arial"/>
          <w:color w:val="000000"/>
          <w:sz w:val="20"/>
          <w:szCs w:val="20"/>
        </w:rPr>
        <w:softHyphen/>
        <w:t>gend Schüler</w:t>
      </w:r>
      <w:r w:rsidR="002B1E25">
        <w:rPr>
          <w:rFonts w:ascii="Arial" w:hAnsi="Arial" w:cs="Arial"/>
          <w:color w:val="000000"/>
          <w:sz w:val="20"/>
          <w:szCs w:val="20"/>
        </w:rPr>
        <w:softHyphen/>
      </w:r>
      <w:r w:rsidRPr="0002000B">
        <w:rPr>
          <w:rFonts w:ascii="Arial" w:hAnsi="Arial" w:cs="Arial"/>
          <w:color w:val="000000"/>
          <w:sz w:val="20"/>
          <w:szCs w:val="20"/>
        </w:rPr>
        <w:t xml:space="preserve">innen oder Schüler dafür anmelden. </w:t>
      </w:r>
      <w:r w:rsidR="002B1E25">
        <w:rPr>
          <w:rFonts w:ascii="Arial" w:hAnsi="Arial" w:cs="Arial"/>
          <w:color w:val="000000"/>
          <w:sz w:val="20"/>
          <w:szCs w:val="20"/>
        </w:rPr>
        <w:t>Überschreitet die Zahl der Anmeldungen die Aufnahmekapa</w:t>
      </w:r>
      <w:r w:rsidR="002B1E25">
        <w:rPr>
          <w:rFonts w:ascii="Arial" w:hAnsi="Arial" w:cs="Arial"/>
          <w:color w:val="000000"/>
          <w:sz w:val="20"/>
          <w:szCs w:val="20"/>
        </w:rPr>
        <w:softHyphen/>
        <w:t>zität in einem Bildungsgang, so wird ein Aufnahmeverfahren nach § 59a Abs. 3 NSchG durchgeführt.</w:t>
      </w:r>
    </w:p>
    <w:p w:rsidR="00757E1A" w:rsidRPr="0002000B" w:rsidRDefault="00757E1A" w:rsidP="00E12AEC">
      <w:pPr>
        <w:rPr>
          <w:rFonts w:ascii="Arial" w:hAnsi="Arial" w:cs="Arial"/>
          <w:color w:val="000000"/>
          <w:sz w:val="20"/>
          <w:szCs w:val="20"/>
        </w:rPr>
      </w:pPr>
    </w:p>
    <w:p w:rsidR="00CC2ADE" w:rsidRPr="0002000B" w:rsidRDefault="00CC2ADE" w:rsidP="00E12AEC">
      <w:pPr>
        <w:rPr>
          <w:rFonts w:ascii="Arial" w:hAnsi="Arial" w:cs="Arial"/>
          <w:sz w:val="20"/>
          <w:szCs w:val="20"/>
        </w:rPr>
      </w:pPr>
      <w:r w:rsidRPr="0002000B">
        <w:rPr>
          <w:rFonts w:ascii="Arial" w:hAnsi="Arial" w:cs="Arial"/>
          <w:sz w:val="20"/>
          <w:szCs w:val="20"/>
        </w:rPr>
        <w:t>Die Kontaktdaten</w:t>
      </w:r>
      <w:r w:rsidR="00044378" w:rsidRPr="0002000B">
        <w:rPr>
          <w:rFonts w:ascii="Arial" w:hAnsi="Arial" w:cs="Arial"/>
          <w:sz w:val="20"/>
          <w:szCs w:val="20"/>
        </w:rPr>
        <w:t xml:space="preserve"> </w:t>
      </w:r>
      <w:r w:rsidR="00044378" w:rsidRPr="0002000B">
        <w:rPr>
          <w:rFonts w:ascii="Arial" w:hAnsi="Arial" w:cs="Arial"/>
          <w:b/>
          <w:sz w:val="20"/>
          <w:szCs w:val="20"/>
        </w:rPr>
        <w:t>aller</w:t>
      </w:r>
      <w:r w:rsidRPr="0002000B">
        <w:rPr>
          <w:rFonts w:ascii="Arial" w:hAnsi="Arial" w:cs="Arial"/>
          <w:sz w:val="20"/>
          <w:szCs w:val="20"/>
        </w:rPr>
        <w:t xml:space="preserve"> meiner Erziehungsberechtigten </w:t>
      </w:r>
      <w:r w:rsidR="00A83253" w:rsidRPr="0002000B">
        <w:rPr>
          <w:rFonts w:ascii="Arial" w:hAnsi="Arial" w:cs="Arial"/>
          <w:sz w:val="20"/>
          <w:szCs w:val="20"/>
        </w:rPr>
        <w:t xml:space="preserve">sind </w:t>
      </w:r>
      <w:r w:rsidRPr="0002000B">
        <w:rPr>
          <w:rFonts w:ascii="Arial" w:hAnsi="Arial" w:cs="Arial"/>
          <w:sz w:val="20"/>
          <w:szCs w:val="20"/>
        </w:rPr>
        <w:t>nachfolgend</w:t>
      </w:r>
      <w:r w:rsidR="00A83253" w:rsidRPr="0002000B">
        <w:rPr>
          <w:rFonts w:ascii="Arial" w:hAnsi="Arial" w:cs="Arial"/>
          <w:sz w:val="20"/>
          <w:szCs w:val="20"/>
        </w:rPr>
        <w:t xml:space="preserve"> genannt</w:t>
      </w:r>
      <w:r w:rsidR="00A270DD" w:rsidRPr="0002000B">
        <w:rPr>
          <w:rFonts w:ascii="Arial" w:hAnsi="Arial" w:cs="Arial"/>
          <w:sz w:val="20"/>
          <w:szCs w:val="20"/>
        </w:rPr>
        <w:t>.</w:t>
      </w:r>
    </w:p>
    <w:p w:rsidR="00CC2ADE" w:rsidRPr="0002000B" w:rsidRDefault="00CC2ADE" w:rsidP="00E12AEC">
      <w:pPr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685"/>
        <w:gridCol w:w="3686"/>
      </w:tblGrid>
      <w:tr w:rsidR="005F63E1" w:rsidRPr="00A37E53" w:rsidTr="00650B12">
        <w:tc>
          <w:tcPr>
            <w:tcW w:w="195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5F63E1" w:rsidRPr="00650B12" w:rsidRDefault="005F63E1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371" w:type="dxa"/>
            <w:gridSpan w:val="2"/>
            <w:shd w:val="clear" w:color="auto" w:fill="F2F2F2"/>
            <w:vAlign w:val="center"/>
          </w:tcPr>
          <w:p w:rsidR="005F63E1" w:rsidRPr="00650B12" w:rsidRDefault="005F63E1" w:rsidP="00650B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 xml:space="preserve">Angaben zu </w:t>
            </w:r>
            <w:r w:rsidR="0059391C" w:rsidRPr="00144119">
              <w:rPr>
                <w:rFonts w:ascii="Arial" w:hAnsi="Arial" w:cs="Arial"/>
                <w:b/>
                <w:sz w:val="16"/>
                <w:szCs w:val="16"/>
              </w:rPr>
              <w:t>allen</w:t>
            </w:r>
            <w:r w:rsidR="0059391C" w:rsidRPr="00650B1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50B12">
              <w:rPr>
                <w:rFonts w:ascii="Arial" w:hAnsi="Arial" w:cs="Arial"/>
                <w:b/>
                <w:sz w:val="16"/>
                <w:szCs w:val="16"/>
              </w:rPr>
              <w:t>meinen Erziehungsberechtigten</w:t>
            </w:r>
            <w:r w:rsidR="00A83253" w:rsidRPr="00650B12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144119" w:rsidRPr="00177C38" w:rsidTr="00650B12">
        <w:trPr>
          <w:trHeight w:val="397"/>
        </w:trPr>
        <w:tc>
          <w:tcPr>
            <w:tcW w:w="1951" w:type="dxa"/>
            <w:shd w:val="clear" w:color="auto" w:fill="F2F2F2"/>
            <w:vAlign w:val="center"/>
          </w:tcPr>
          <w:p w:rsidR="00144119" w:rsidRPr="00650B12" w:rsidRDefault="00144119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Anrede: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144119" w:rsidRPr="00144119" w:rsidRDefault="00B70DE9" w:rsidP="00177C38">
            <w:pPr>
              <w:rPr>
                <w:rFonts w:ascii="Arial" w:hAnsi="Arial" w:cs="Arial"/>
                <w:sz w:val="22"/>
                <w:szCs w:val="22"/>
              </w:rPr>
            </w:pPr>
            <w:r w:rsidRPr="0014411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3"/>
            <w:r w:rsidR="00144119" w:rsidRPr="0014411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2"/>
                <w:szCs w:val="22"/>
              </w:rPr>
            </w:r>
            <w:r w:rsidR="009F2EE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4411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 w:rsidR="00144119" w:rsidRPr="00144119">
              <w:rPr>
                <w:rFonts w:ascii="Arial" w:hAnsi="Arial" w:cs="Arial"/>
                <w:sz w:val="22"/>
                <w:szCs w:val="22"/>
              </w:rPr>
              <w:t xml:space="preserve"> Frau </w:t>
            </w:r>
            <w:r w:rsidRPr="0014411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4"/>
            <w:r w:rsidR="00144119" w:rsidRPr="0014411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2"/>
                <w:szCs w:val="22"/>
              </w:rPr>
            </w:r>
            <w:r w:rsidR="009F2EE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44119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="00144119" w:rsidRPr="00144119">
              <w:rPr>
                <w:rFonts w:ascii="Arial" w:hAnsi="Arial" w:cs="Arial"/>
                <w:sz w:val="22"/>
                <w:szCs w:val="22"/>
              </w:rPr>
              <w:t xml:space="preserve"> Herr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144119" w:rsidRPr="00144119" w:rsidRDefault="00B70DE9" w:rsidP="00177C38">
            <w:pPr>
              <w:rPr>
                <w:rFonts w:ascii="Arial" w:hAnsi="Arial" w:cs="Arial"/>
                <w:sz w:val="22"/>
                <w:szCs w:val="22"/>
              </w:rPr>
            </w:pPr>
            <w:r w:rsidRPr="0014411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4119" w:rsidRPr="0014411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2"/>
                <w:szCs w:val="22"/>
              </w:rPr>
            </w:r>
            <w:r w:rsidR="009F2EE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44119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144119" w:rsidRPr="00144119">
              <w:rPr>
                <w:rFonts w:ascii="Arial" w:hAnsi="Arial" w:cs="Arial"/>
                <w:sz w:val="22"/>
                <w:szCs w:val="22"/>
              </w:rPr>
              <w:t xml:space="preserve"> Frau </w:t>
            </w:r>
            <w:r w:rsidRPr="00144119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4119" w:rsidRPr="00144119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2"/>
                <w:szCs w:val="22"/>
              </w:rPr>
            </w:r>
            <w:r w:rsidR="009F2EE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44119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144119" w:rsidRPr="00144119">
              <w:rPr>
                <w:rFonts w:ascii="Arial" w:hAnsi="Arial" w:cs="Arial"/>
                <w:sz w:val="22"/>
                <w:szCs w:val="22"/>
              </w:rPr>
              <w:t xml:space="preserve"> Herr</w:t>
            </w:r>
          </w:p>
        </w:tc>
      </w:tr>
      <w:tr w:rsidR="00CC2ADE" w:rsidRPr="00177C38" w:rsidTr="00650B12">
        <w:trPr>
          <w:trHeight w:val="397"/>
        </w:trPr>
        <w:tc>
          <w:tcPr>
            <w:tcW w:w="1951" w:type="dxa"/>
            <w:shd w:val="clear" w:color="auto" w:fill="F2F2F2"/>
            <w:vAlign w:val="center"/>
          </w:tcPr>
          <w:p w:rsidR="00CC2ADE" w:rsidRPr="00650B12" w:rsidRDefault="00CC2ADE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Name: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2ADE" w:rsidRPr="00177C38" w:rsidTr="00650B12">
        <w:trPr>
          <w:trHeight w:val="397"/>
        </w:trPr>
        <w:tc>
          <w:tcPr>
            <w:tcW w:w="1951" w:type="dxa"/>
            <w:shd w:val="clear" w:color="auto" w:fill="F2F2F2"/>
            <w:vAlign w:val="center"/>
          </w:tcPr>
          <w:p w:rsidR="00CC2ADE" w:rsidRPr="00650B12" w:rsidRDefault="00CC2ADE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Vorname: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2ADE" w:rsidRPr="00177C38" w:rsidTr="00650B12">
        <w:trPr>
          <w:trHeight w:val="397"/>
        </w:trPr>
        <w:tc>
          <w:tcPr>
            <w:tcW w:w="1951" w:type="dxa"/>
            <w:shd w:val="clear" w:color="auto" w:fill="F2F2F2"/>
            <w:vAlign w:val="center"/>
          </w:tcPr>
          <w:p w:rsidR="00CC2ADE" w:rsidRPr="00650B12" w:rsidRDefault="00CC2ADE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Straße und Hausnummer: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2ADE" w:rsidRPr="00177C38" w:rsidTr="00650B12">
        <w:trPr>
          <w:trHeight w:val="397"/>
        </w:trPr>
        <w:tc>
          <w:tcPr>
            <w:tcW w:w="1951" w:type="dxa"/>
            <w:shd w:val="clear" w:color="auto" w:fill="F2F2F2"/>
            <w:vAlign w:val="center"/>
          </w:tcPr>
          <w:p w:rsidR="00CC2ADE" w:rsidRPr="00650B12" w:rsidRDefault="00CC2ADE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Postleitzahl und Ort: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2ADE" w:rsidRPr="00177C38" w:rsidTr="00650B12">
        <w:trPr>
          <w:trHeight w:val="397"/>
        </w:trPr>
        <w:tc>
          <w:tcPr>
            <w:tcW w:w="1951" w:type="dxa"/>
            <w:shd w:val="clear" w:color="auto" w:fill="F2F2F2"/>
            <w:vAlign w:val="center"/>
          </w:tcPr>
          <w:p w:rsidR="00CC2ADE" w:rsidRPr="00650B12" w:rsidRDefault="00CC2ADE" w:rsidP="00CC2A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Telefonnummer</w:t>
            </w:r>
            <w:r w:rsidR="0002000B" w:rsidRPr="00650B12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CC2ADE" w:rsidRPr="00650B12" w:rsidRDefault="00B70DE9" w:rsidP="00177C38">
            <w:pPr>
              <w:rPr>
                <w:rFonts w:ascii="Arial" w:hAnsi="Arial" w:cs="Arial"/>
                <w:sz w:val="30"/>
                <w:szCs w:val="30"/>
              </w:rPr>
            </w:pP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8C7D5A" w:rsidRPr="00650B1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C7D5A" w:rsidRPr="00650B12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650B1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F52A7F" w:rsidTr="00650B12">
        <w:trPr>
          <w:trHeight w:val="397"/>
        </w:trPr>
        <w:tc>
          <w:tcPr>
            <w:tcW w:w="1951" w:type="dxa"/>
            <w:vMerge w:val="restart"/>
            <w:shd w:val="clear" w:color="auto" w:fill="F2F2F2"/>
            <w:vAlign w:val="center"/>
          </w:tcPr>
          <w:p w:rsidR="00F52A7F" w:rsidRPr="00650B12" w:rsidRDefault="00F52A7F" w:rsidP="00645A6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t>Sorgeberechtigung:</w:t>
            </w:r>
          </w:p>
        </w:tc>
        <w:tc>
          <w:tcPr>
            <w:tcW w:w="3685" w:type="dxa"/>
            <w:tcBorders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52A7F" w:rsidRPr="00650B12" w:rsidRDefault="00B70DE9" w:rsidP="00650B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t xml:space="preserve"> Ja         </w:t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t xml:space="preserve"> Nein</w:t>
            </w:r>
          </w:p>
        </w:tc>
        <w:tc>
          <w:tcPr>
            <w:tcW w:w="3686" w:type="dxa"/>
            <w:tcBorders>
              <w:left w:val="single" w:sz="4" w:space="0" w:color="auto"/>
              <w:bottom w:val="nil"/>
            </w:tcBorders>
            <w:shd w:val="clear" w:color="auto" w:fill="F2F2F2"/>
            <w:vAlign w:val="center"/>
          </w:tcPr>
          <w:p w:rsidR="00F52A7F" w:rsidRPr="00650B12" w:rsidRDefault="00B70DE9" w:rsidP="00650B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t xml:space="preserve"> Ja         </w:t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t xml:space="preserve"> Nein</w:t>
            </w:r>
          </w:p>
        </w:tc>
      </w:tr>
      <w:tr w:rsidR="00F52A7F" w:rsidTr="00650B12">
        <w:trPr>
          <w:trHeight w:val="350"/>
        </w:trPr>
        <w:tc>
          <w:tcPr>
            <w:tcW w:w="1951" w:type="dxa"/>
            <w:vMerge/>
            <w:shd w:val="clear" w:color="auto" w:fill="F2F2F2"/>
            <w:vAlign w:val="center"/>
          </w:tcPr>
          <w:p w:rsidR="00F52A7F" w:rsidRPr="00650B12" w:rsidRDefault="00F52A7F" w:rsidP="00645A62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7371" w:type="dxa"/>
            <w:gridSpan w:val="2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F52A7F" w:rsidRPr="00650B12" w:rsidRDefault="00F52A7F" w:rsidP="00645A62">
            <w:pPr>
              <w:rPr>
                <w:rFonts w:ascii="Arial" w:hAnsi="Arial" w:cs="Arial"/>
                <w:sz w:val="16"/>
                <w:szCs w:val="16"/>
              </w:rPr>
            </w:pPr>
            <w:r w:rsidRPr="00650B12">
              <w:rPr>
                <w:rFonts w:ascii="Arial" w:hAnsi="Arial" w:cs="Arial"/>
                <w:sz w:val="16"/>
                <w:szCs w:val="16"/>
                <w:u w:val="single"/>
              </w:rPr>
              <w:t>Hinweis:</w:t>
            </w:r>
            <w:r w:rsidRPr="00650B1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50B12">
              <w:rPr>
                <w:rFonts w:ascii="Arial" w:hAnsi="Arial" w:cs="Arial"/>
                <w:sz w:val="16"/>
                <w:szCs w:val="16"/>
              </w:rPr>
              <w:tab/>
              <w:t>Ist nur ein Elternteil sorgeberechtigt, so ist die Vorlage der entsprechenden gerichtlichen</w:t>
            </w:r>
            <w:r w:rsidRPr="00650B12">
              <w:rPr>
                <w:rFonts w:ascii="Arial" w:hAnsi="Arial" w:cs="Arial"/>
                <w:sz w:val="16"/>
                <w:szCs w:val="16"/>
              </w:rPr>
              <w:tab/>
              <w:t>Entscheidung zwingend erforderlich!</w:t>
            </w:r>
          </w:p>
        </w:tc>
      </w:tr>
      <w:tr w:rsidR="00F52A7F" w:rsidTr="00650B12">
        <w:trPr>
          <w:trHeight w:val="350"/>
        </w:trPr>
        <w:tc>
          <w:tcPr>
            <w:tcW w:w="1951" w:type="dxa"/>
            <w:vMerge w:val="restart"/>
            <w:shd w:val="clear" w:color="auto" w:fill="F2F2F2"/>
            <w:vAlign w:val="center"/>
          </w:tcPr>
          <w:p w:rsidR="00F52A7F" w:rsidRPr="00650B12" w:rsidRDefault="00F52A7F" w:rsidP="00645A6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50B12">
              <w:rPr>
                <w:rFonts w:ascii="Arial" w:hAnsi="Arial" w:cs="Arial"/>
                <w:b/>
                <w:sz w:val="16"/>
                <w:szCs w:val="16"/>
              </w:rPr>
              <w:lastRenderedPageBreak/>
              <w:t>Nur bei getrennt lebenden oder geschiedenen Eltern:</w:t>
            </w:r>
          </w:p>
        </w:tc>
        <w:tc>
          <w:tcPr>
            <w:tcW w:w="7371" w:type="dxa"/>
            <w:gridSpan w:val="2"/>
            <w:tcBorders>
              <w:bottom w:val="nil"/>
            </w:tcBorders>
            <w:shd w:val="clear" w:color="auto" w:fill="F2F2F2"/>
            <w:vAlign w:val="center"/>
          </w:tcPr>
          <w:p w:rsidR="00F52A7F" w:rsidRPr="00650B12" w:rsidRDefault="00F52A7F" w:rsidP="00650B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t>Unsere Tochter bzw. unser Sohn lebt grundsätzlich bei</w:t>
            </w:r>
          </w:p>
        </w:tc>
      </w:tr>
      <w:tr w:rsidR="00F52A7F" w:rsidTr="00650B12">
        <w:trPr>
          <w:trHeight w:val="275"/>
        </w:trPr>
        <w:tc>
          <w:tcPr>
            <w:tcW w:w="1951" w:type="dxa"/>
            <w:vMerge/>
            <w:shd w:val="clear" w:color="auto" w:fill="F2F2F2"/>
            <w:vAlign w:val="center"/>
          </w:tcPr>
          <w:p w:rsidR="00F52A7F" w:rsidRPr="00650B12" w:rsidRDefault="00F52A7F" w:rsidP="00645A62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3685" w:type="dxa"/>
            <w:tcBorders>
              <w:top w:val="nil"/>
              <w:right w:val="single" w:sz="4" w:space="0" w:color="auto"/>
            </w:tcBorders>
            <w:shd w:val="clear" w:color="auto" w:fill="F2F2F2"/>
            <w:vAlign w:val="center"/>
          </w:tcPr>
          <w:p w:rsidR="00F52A7F" w:rsidRPr="00650B12" w:rsidRDefault="00B70DE9" w:rsidP="00650B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</w:tcBorders>
            <w:shd w:val="clear" w:color="auto" w:fill="F2F2F2"/>
            <w:vAlign w:val="center"/>
          </w:tcPr>
          <w:p w:rsidR="00F52A7F" w:rsidRPr="00650B12" w:rsidRDefault="00B70DE9" w:rsidP="00650B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0B12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2A7F" w:rsidRPr="00650B1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F2EEF">
              <w:rPr>
                <w:rFonts w:ascii="Arial" w:hAnsi="Arial" w:cs="Arial"/>
                <w:sz w:val="20"/>
                <w:szCs w:val="20"/>
              </w:rPr>
            </w:r>
            <w:r w:rsidR="009F2EE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0B1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CC2ADE" w:rsidRPr="007B0A33" w:rsidRDefault="00CC2ADE" w:rsidP="00E12AEC">
      <w:pPr>
        <w:rPr>
          <w:rFonts w:ascii="Arial" w:hAnsi="Arial" w:cs="Arial"/>
          <w:sz w:val="20"/>
          <w:szCs w:val="20"/>
        </w:rPr>
      </w:pPr>
    </w:p>
    <w:p w:rsidR="007B0A33" w:rsidRDefault="007B0A33" w:rsidP="00E12AEC">
      <w:pPr>
        <w:rPr>
          <w:rFonts w:ascii="Arial" w:hAnsi="Arial" w:cs="Arial"/>
          <w:sz w:val="20"/>
          <w:szCs w:val="20"/>
        </w:rPr>
      </w:pPr>
      <w:r w:rsidRPr="007B0A33">
        <w:rPr>
          <w:rFonts w:ascii="Arial" w:hAnsi="Arial" w:cs="Arial"/>
          <w:sz w:val="20"/>
          <w:szCs w:val="20"/>
        </w:rPr>
        <w:t xml:space="preserve">Eine </w:t>
      </w:r>
      <w:r>
        <w:rPr>
          <w:rFonts w:ascii="Arial" w:hAnsi="Arial" w:cs="Arial"/>
          <w:sz w:val="20"/>
          <w:szCs w:val="20"/>
        </w:rPr>
        <w:t xml:space="preserve">endgültige Zu-/Absage der Schule zur Anmeldung erhalte ich voraussichtlich </w:t>
      </w:r>
      <w:r w:rsidR="00D018A4">
        <w:rPr>
          <w:rFonts w:ascii="Arial" w:hAnsi="Arial" w:cs="Arial"/>
          <w:sz w:val="20"/>
          <w:szCs w:val="20"/>
        </w:rPr>
        <w:t xml:space="preserve">bis Mitte </w:t>
      </w:r>
      <w:r>
        <w:rPr>
          <w:rFonts w:ascii="Arial" w:hAnsi="Arial" w:cs="Arial"/>
          <w:sz w:val="20"/>
          <w:szCs w:val="20"/>
        </w:rPr>
        <w:t>April 201</w:t>
      </w:r>
      <w:r w:rsidR="007064AC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.</w:t>
      </w:r>
    </w:p>
    <w:p w:rsidR="007064AC" w:rsidRDefault="007064AC" w:rsidP="00E12AEC">
      <w:pPr>
        <w:rPr>
          <w:rFonts w:ascii="Arial" w:hAnsi="Arial" w:cs="Arial"/>
          <w:sz w:val="20"/>
          <w:szCs w:val="20"/>
        </w:rPr>
      </w:pPr>
    </w:p>
    <w:p w:rsidR="007064AC" w:rsidRDefault="007064AC" w:rsidP="00E12AEC">
      <w:pPr>
        <w:rPr>
          <w:rFonts w:ascii="Arial" w:hAnsi="Arial" w:cs="Arial"/>
          <w:sz w:val="20"/>
          <w:szCs w:val="20"/>
        </w:rPr>
      </w:pPr>
      <w:r w:rsidRPr="005C6B0B">
        <w:rPr>
          <w:rFonts w:ascii="Arial" w:hAnsi="Arial" w:cs="Arial"/>
          <w:i/>
          <w:sz w:val="20"/>
          <w:szCs w:val="20"/>
          <w:u w:val="single"/>
        </w:rPr>
        <w:t>Freiwillig</w:t>
      </w:r>
      <w:r>
        <w:rPr>
          <w:rFonts w:ascii="Arial" w:hAnsi="Arial" w:cs="Arial"/>
          <w:sz w:val="20"/>
          <w:szCs w:val="20"/>
        </w:rPr>
        <w:t xml:space="preserve">: Auf die BBS Cuxhaven als Schule und den Bildungsgang bin </w:t>
      </w:r>
      <w:r w:rsidR="005C6B0B">
        <w:rPr>
          <w:rFonts w:ascii="Arial" w:hAnsi="Arial" w:cs="Arial"/>
          <w:sz w:val="20"/>
          <w:szCs w:val="20"/>
        </w:rPr>
        <w:t xml:space="preserve">ich </w:t>
      </w:r>
      <w:r>
        <w:rPr>
          <w:rFonts w:ascii="Arial" w:hAnsi="Arial" w:cs="Arial"/>
          <w:sz w:val="20"/>
          <w:szCs w:val="20"/>
        </w:rPr>
        <w:t>aufmerksam geworden durch</w:t>
      </w:r>
    </w:p>
    <w:p w:rsidR="007064AC" w:rsidRPr="007064AC" w:rsidRDefault="007064AC" w:rsidP="00E12AEC">
      <w:pPr>
        <w:rPr>
          <w:rFonts w:ascii="Arial" w:hAnsi="Arial" w:cs="Arial"/>
          <w:sz w:val="28"/>
          <w:szCs w:val="28"/>
        </w:rPr>
      </w:pPr>
      <w:r w:rsidRPr="007064AC">
        <w:rPr>
          <w:rFonts w:ascii="Arial" w:hAnsi="Arial" w:cs="Arial"/>
          <w:sz w:val="28"/>
          <w:szCs w:val="28"/>
        </w:rPr>
        <w:t>___________________________________________________________</w:t>
      </w:r>
    </w:p>
    <w:p w:rsidR="007B0A33" w:rsidRPr="007064AC" w:rsidRDefault="007064AC" w:rsidP="00E12AEC">
      <w:pPr>
        <w:rPr>
          <w:rFonts w:ascii="Arial" w:hAnsi="Arial" w:cs="Arial"/>
          <w:sz w:val="14"/>
          <w:szCs w:val="14"/>
        </w:rPr>
      </w:pPr>
      <w:r w:rsidRPr="007064AC">
        <w:rPr>
          <w:rFonts w:ascii="Arial" w:hAnsi="Arial" w:cs="Arial"/>
          <w:sz w:val="14"/>
          <w:szCs w:val="14"/>
        </w:rPr>
        <w:t>(z. B. Website, Facebook, Broschüre/Flyer, Info-Veranstaltung, Freunde/Bekannte, abgebende Schule</w:t>
      </w:r>
      <w:r>
        <w:rPr>
          <w:rFonts w:ascii="Arial" w:hAnsi="Arial" w:cs="Arial"/>
          <w:sz w:val="14"/>
          <w:szCs w:val="14"/>
        </w:rPr>
        <w:t>, Beratung der BA od. JBA, …)</w:t>
      </w:r>
    </w:p>
    <w:p w:rsidR="0059391C" w:rsidRPr="007064AC" w:rsidRDefault="0059391C" w:rsidP="00E12AEC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00"/>
        <w:gridCol w:w="3364"/>
        <w:gridCol w:w="258"/>
        <w:gridCol w:w="3366"/>
      </w:tblGrid>
      <w:tr w:rsidR="005F63E1" w:rsidRPr="00A37E53" w:rsidTr="00650B12">
        <w:tc>
          <w:tcPr>
            <w:tcW w:w="2300" w:type="dxa"/>
          </w:tcPr>
          <w:p w:rsidR="005F63E1" w:rsidRPr="00650B12" w:rsidRDefault="005F63E1" w:rsidP="00E12AEC">
            <w:pPr>
              <w:rPr>
                <w:rFonts w:ascii="Arial" w:hAnsi="Arial" w:cs="Arial"/>
                <w:sz w:val="16"/>
                <w:szCs w:val="16"/>
              </w:rPr>
            </w:pPr>
          </w:p>
          <w:p w:rsidR="00912205" w:rsidRPr="00650B12" w:rsidRDefault="00912205" w:rsidP="00E12AEC">
            <w:pPr>
              <w:rPr>
                <w:rFonts w:ascii="Arial" w:hAnsi="Arial" w:cs="Arial"/>
                <w:sz w:val="16"/>
                <w:szCs w:val="16"/>
              </w:rPr>
            </w:pPr>
          </w:p>
          <w:p w:rsidR="005F63E1" w:rsidRPr="00650B12" w:rsidRDefault="005F63E1" w:rsidP="00E12AEC">
            <w:pPr>
              <w:rPr>
                <w:rFonts w:ascii="Arial" w:hAnsi="Arial" w:cs="Arial"/>
                <w:sz w:val="22"/>
                <w:szCs w:val="22"/>
              </w:rPr>
            </w:pPr>
            <w:r w:rsidRPr="00650B12">
              <w:rPr>
                <w:rFonts w:ascii="Arial" w:hAnsi="Arial" w:cs="Arial"/>
                <w:sz w:val="22"/>
                <w:szCs w:val="22"/>
              </w:rPr>
              <w:t>____ . ____ . 20____</w:t>
            </w:r>
          </w:p>
        </w:tc>
        <w:tc>
          <w:tcPr>
            <w:tcW w:w="3364" w:type="dxa"/>
            <w:tcBorders>
              <w:bottom w:val="single" w:sz="4" w:space="0" w:color="auto"/>
            </w:tcBorders>
          </w:tcPr>
          <w:p w:rsidR="005F63E1" w:rsidRPr="00650B12" w:rsidRDefault="005F63E1" w:rsidP="00E12AEC">
            <w:pPr>
              <w:rPr>
                <w:rFonts w:ascii="Arial" w:hAnsi="Arial" w:cs="Arial"/>
                <w:sz w:val="22"/>
                <w:szCs w:val="22"/>
              </w:rPr>
            </w:pPr>
          </w:p>
          <w:p w:rsidR="005F63E1" w:rsidRPr="00650B12" w:rsidRDefault="005F63E1" w:rsidP="00E12AE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" w:type="dxa"/>
          </w:tcPr>
          <w:p w:rsidR="005F63E1" w:rsidRPr="00650B12" w:rsidRDefault="005F63E1" w:rsidP="00E12AE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66" w:type="dxa"/>
            <w:tcBorders>
              <w:bottom w:val="single" w:sz="4" w:space="0" w:color="auto"/>
            </w:tcBorders>
          </w:tcPr>
          <w:p w:rsidR="005F63E1" w:rsidRPr="00650B12" w:rsidRDefault="005F63E1" w:rsidP="00E12AE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63E1" w:rsidRPr="00A37E53" w:rsidTr="00650B12">
        <w:tc>
          <w:tcPr>
            <w:tcW w:w="2300" w:type="dxa"/>
          </w:tcPr>
          <w:p w:rsidR="005F63E1" w:rsidRPr="00650B12" w:rsidRDefault="00912205" w:rsidP="00650B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0B12">
              <w:rPr>
                <w:rFonts w:ascii="Arial" w:hAnsi="Arial" w:cs="Arial"/>
                <w:sz w:val="16"/>
                <w:szCs w:val="16"/>
              </w:rPr>
              <w:t>Datum</w:t>
            </w:r>
          </w:p>
        </w:tc>
        <w:tc>
          <w:tcPr>
            <w:tcW w:w="3364" w:type="dxa"/>
            <w:tcBorders>
              <w:top w:val="single" w:sz="4" w:space="0" w:color="auto"/>
            </w:tcBorders>
          </w:tcPr>
          <w:p w:rsidR="005F63E1" w:rsidRPr="00650B12" w:rsidRDefault="005F63E1" w:rsidP="00650B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0B12">
              <w:rPr>
                <w:rFonts w:ascii="Arial" w:hAnsi="Arial" w:cs="Arial"/>
                <w:sz w:val="16"/>
                <w:szCs w:val="16"/>
              </w:rPr>
              <w:t>Unterschrift der Schülerin oder des Schülers</w:t>
            </w:r>
          </w:p>
        </w:tc>
        <w:tc>
          <w:tcPr>
            <w:tcW w:w="258" w:type="dxa"/>
          </w:tcPr>
          <w:p w:rsidR="005F63E1" w:rsidRPr="00650B12" w:rsidRDefault="005F63E1" w:rsidP="00650B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6" w:type="dxa"/>
            <w:tcBorders>
              <w:top w:val="single" w:sz="4" w:space="0" w:color="auto"/>
            </w:tcBorders>
          </w:tcPr>
          <w:p w:rsidR="005F63E1" w:rsidRPr="00650B12" w:rsidRDefault="005F63E1" w:rsidP="00650B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0B12">
              <w:rPr>
                <w:rFonts w:ascii="Arial" w:hAnsi="Arial" w:cs="Arial"/>
                <w:sz w:val="16"/>
                <w:szCs w:val="16"/>
              </w:rPr>
              <w:t>Unterschrift</w:t>
            </w:r>
            <w:r w:rsidR="00A270DD" w:rsidRPr="00650B12">
              <w:rPr>
                <w:rFonts w:ascii="Arial" w:hAnsi="Arial" w:cs="Arial"/>
                <w:sz w:val="16"/>
                <w:szCs w:val="16"/>
              </w:rPr>
              <w:t>en</w:t>
            </w:r>
            <w:r w:rsidRPr="00650B1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F5D0D">
              <w:rPr>
                <w:rFonts w:ascii="Arial" w:hAnsi="Arial" w:cs="Arial"/>
                <w:b/>
                <w:sz w:val="16"/>
                <w:szCs w:val="16"/>
                <w:u w:val="single"/>
              </w:rPr>
              <w:t>aller</w:t>
            </w:r>
            <w:r w:rsidRPr="00650B12">
              <w:rPr>
                <w:rFonts w:ascii="Arial" w:hAnsi="Arial" w:cs="Arial"/>
                <w:sz w:val="16"/>
                <w:szCs w:val="16"/>
              </w:rPr>
              <w:t xml:space="preserve"> Erziehungsberechtigten</w:t>
            </w:r>
          </w:p>
        </w:tc>
      </w:tr>
    </w:tbl>
    <w:p w:rsidR="00BE6B0F" w:rsidRDefault="00BE6B0F" w:rsidP="00525A76">
      <w:pPr>
        <w:jc w:val="center"/>
        <w:rPr>
          <w:rFonts w:ascii="Arial" w:hAnsi="Arial" w:cs="Arial"/>
          <w:b/>
          <w:sz w:val="22"/>
          <w:szCs w:val="22"/>
        </w:rPr>
      </w:pPr>
    </w:p>
    <w:p w:rsidR="00144119" w:rsidRDefault="00144119" w:rsidP="00525A76">
      <w:pPr>
        <w:jc w:val="center"/>
        <w:rPr>
          <w:rFonts w:ascii="Arial" w:hAnsi="Arial" w:cs="Arial"/>
          <w:b/>
          <w:sz w:val="22"/>
          <w:szCs w:val="22"/>
        </w:rPr>
      </w:pPr>
    </w:p>
    <w:p w:rsidR="00525A76" w:rsidRPr="00A37E53" w:rsidRDefault="00525A76" w:rsidP="00525A76">
      <w:pPr>
        <w:jc w:val="center"/>
        <w:rPr>
          <w:rFonts w:ascii="Arial" w:hAnsi="Arial" w:cs="Arial"/>
          <w:b/>
          <w:sz w:val="22"/>
          <w:szCs w:val="22"/>
        </w:rPr>
      </w:pPr>
      <w:r w:rsidRPr="00A37E53">
        <w:rPr>
          <w:rFonts w:ascii="Arial" w:hAnsi="Arial" w:cs="Arial"/>
          <w:b/>
          <w:sz w:val="22"/>
          <w:szCs w:val="22"/>
        </w:rPr>
        <w:t>Vollzeitschulformen an den BBS Cuxhaven mit Bildungsgangnummer</w:t>
      </w:r>
    </w:p>
    <w:p w:rsidR="00525A76" w:rsidRPr="00A37E53" w:rsidRDefault="00525A76" w:rsidP="00525A76">
      <w:pPr>
        <w:rPr>
          <w:rFonts w:ascii="Arial" w:hAnsi="Arial" w:cs="Arial"/>
          <w:b/>
          <w:sz w:val="22"/>
          <w:szCs w:val="22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954"/>
        <w:gridCol w:w="8652"/>
      </w:tblGrid>
      <w:tr w:rsidR="005E6B1B" w:rsidRPr="00A37E53" w:rsidTr="00D83B37">
        <w:tc>
          <w:tcPr>
            <w:tcW w:w="954" w:type="dxa"/>
            <w:shd w:val="clear" w:color="auto" w:fill="D9D9D9" w:themeFill="background1" w:themeFillShade="D9"/>
            <w:vAlign w:val="center"/>
          </w:tcPr>
          <w:p w:rsidR="005E6B1B" w:rsidRPr="0002000B" w:rsidRDefault="005E6B1B" w:rsidP="005C6B0B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000B">
              <w:rPr>
                <w:rFonts w:ascii="Arial" w:hAnsi="Arial" w:cs="Arial"/>
                <w:b/>
                <w:color w:val="000000"/>
                <w:sz w:val="16"/>
                <w:szCs w:val="16"/>
              </w:rPr>
              <w:t>Bildungs</w:t>
            </w:r>
            <w:r w:rsidR="009D469E" w:rsidRPr="0002000B">
              <w:rPr>
                <w:rFonts w:ascii="Arial" w:hAnsi="Arial" w:cs="Arial"/>
                <w:b/>
                <w:color w:val="000000"/>
                <w:sz w:val="16"/>
                <w:szCs w:val="16"/>
              </w:rPr>
              <w:t>-</w:t>
            </w:r>
            <w:r w:rsidRPr="0002000B">
              <w:rPr>
                <w:rFonts w:ascii="Arial" w:hAnsi="Arial" w:cs="Arial"/>
                <w:b/>
                <w:color w:val="000000"/>
                <w:sz w:val="16"/>
                <w:szCs w:val="16"/>
              </w:rPr>
              <w:t>gang-</w:t>
            </w:r>
            <w:r w:rsidR="00A01CEB">
              <w:rPr>
                <w:rFonts w:ascii="Arial" w:hAnsi="Arial" w:cs="Arial"/>
                <w:b/>
                <w:color w:val="000000"/>
                <w:sz w:val="16"/>
                <w:szCs w:val="16"/>
              </w:rPr>
              <w:t>Nr.:</w:t>
            </w:r>
          </w:p>
        </w:tc>
        <w:tc>
          <w:tcPr>
            <w:tcW w:w="8652" w:type="dxa"/>
            <w:shd w:val="clear" w:color="auto" w:fill="D9D9D9" w:themeFill="background1" w:themeFillShade="D9"/>
            <w:vAlign w:val="center"/>
          </w:tcPr>
          <w:p w:rsidR="005E6B1B" w:rsidRPr="0002000B" w:rsidRDefault="005E6B1B" w:rsidP="005E6B1B">
            <w:pPr>
              <w:pStyle w:val="berschrift1"/>
              <w:tabs>
                <w:tab w:val="clear" w:pos="1440"/>
                <w:tab w:val="clear" w:pos="6480"/>
                <w:tab w:val="clear" w:pos="9000"/>
                <w:tab w:val="left" w:pos="6180"/>
                <w:tab w:val="left" w:pos="6974"/>
                <w:tab w:val="left" w:pos="7711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none"/>
              </w:rPr>
            </w:pPr>
            <w:r w:rsidRPr="0002000B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none"/>
              </w:rPr>
              <w:t>Vollzeitschulformen, sortiert nach vorhandenen Abschlüssen:</w:t>
            </w:r>
          </w:p>
        </w:tc>
      </w:tr>
      <w:tr w:rsidR="005E6B1B" w:rsidRPr="00A37E53" w:rsidTr="00670080">
        <w:tc>
          <w:tcPr>
            <w:tcW w:w="954" w:type="dxa"/>
          </w:tcPr>
          <w:p w:rsidR="005E6B1B" w:rsidRPr="0002000B" w:rsidRDefault="005E6B1B" w:rsidP="005C6B0B">
            <w:pPr>
              <w:jc w:val="center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:rsidR="005E6B1B" w:rsidRPr="0002000B" w:rsidRDefault="005E6B1B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E6B1B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121</w:t>
            </w: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122</w:t>
            </w:r>
          </w:p>
          <w:p w:rsidR="005B5B61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131</w:t>
            </w:r>
          </w:p>
          <w:p w:rsidR="00A01CEB" w:rsidRPr="0002000B" w:rsidRDefault="00A01CEB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0132</w:t>
            </w: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221</w:t>
            </w: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  <w:r w:rsidR="0002000B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31</w:t>
            </w: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02000B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232</w:t>
            </w:r>
          </w:p>
          <w:p w:rsidR="005B5B61" w:rsidRPr="00D83B37" w:rsidRDefault="005B5B61" w:rsidP="005C6B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5B5B61" w:rsidRPr="0002000B" w:rsidRDefault="005B5B61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311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321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5B5B61" w:rsidRPr="000C1452" w:rsidRDefault="00DA1E68" w:rsidP="005C6B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452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5B5B61" w:rsidRPr="000C1452">
              <w:rPr>
                <w:rFonts w:ascii="Arial" w:hAnsi="Arial" w:cs="Arial"/>
                <w:b/>
                <w:sz w:val="20"/>
                <w:szCs w:val="20"/>
              </w:rPr>
              <w:t>322</w:t>
            </w:r>
            <w:r w:rsidR="00E52603" w:rsidRPr="000C1452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331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5B5B61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5B5B61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334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6B72AF" w:rsidRPr="0002000B" w:rsidRDefault="006B72AF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0335*</w:t>
            </w:r>
          </w:p>
          <w:p w:rsidR="005B5B61" w:rsidRPr="00D83B37" w:rsidRDefault="005B5B61" w:rsidP="005C6B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5B5B61" w:rsidRPr="0002000B" w:rsidRDefault="005B5B61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D83B37" w:rsidRDefault="00D83B37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D83B37" w:rsidRDefault="00D83B37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0411</w:t>
            </w:r>
          </w:p>
          <w:p w:rsidR="00D83B37" w:rsidRPr="00D83B37" w:rsidRDefault="00D83B37" w:rsidP="005C6B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D83B37" w:rsidRDefault="00D83B37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5B5B61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511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521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522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531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534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6B72AF" w:rsidRPr="0002000B" w:rsidRDefault="006B72AF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0535*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611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621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631</w:t>
            </w:r>
            <w:r w:rsidR="00E52603">
              <w:rPr>
                <w:rFonts w:ascii="Arial" w:hAnsi="Arial" w:cs="Arial"/>
                <w:b/>
                <w:color w:val="000000"/>
                <w:sz w:val="20"/>
                <w:szCs w:val="20"/>
              </w:rPr>
              <w:t>*</w:t>
            </w:r>
          </w:p>
          <w:p w:rsidR="002E45E4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721</w:t>
            </w:r>
          </w:p>
          <w:p w:rsidR="005C6B0B" w:rsidRDefault="005C6B0B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0722</w:t>
            </w:r>
          </w:p>
          <w:p w:rsidR="005C6B0B" w:rsidRDefault="005C6B0B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0723</w:t>
            </w:r>
          </w:p>
          <w:p w:rsidR="005C6B0B" w:rsidRDefault="005C6B0B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731</w:t>
            </w:r>
          </w:p>
          <w:p w:rsidR="002E45E4" w:rsidRPr="00D83B37" w:rsidRDefault="002E45E4" w:rsidP="005C6B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2E45E4" w:rsidRPr="0002000B" w:rsidRDefault="002E45E4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AF6291" w:rsidRDefault="009511A1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0811</w:t>
            </w:r>
          </w:p>
          <w:p w:rsidR="00AF6291" w:rsidRDefault="00AF6291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9511A1">
              <w:rPr>
                <w:rFonts w:ascii="Arial" w:hAnsi="Arial" w:cs="Arial"/>
                <w:b/>
                <w:color w:val="000000"/>
                <w:sz w:val="20"/>
                <w:szCs w:val="20"/>
              </w:rPr>
              <w:t>812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A96676">
              <w:rPr>
                <w:rFonts w:ascii="Arial" w:hAnsi="Arial" w:cs="Arial"/>
                <w:b/>
                <w:color w:val="000000"/>
                <w:sz w:val="20"/>
                <w:szCs w:val="20"/>
              </w:rPr>
              <w:t>82</w:t>
            </w:r>
            <w:r w:rsidR="00AF6291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AF6291">
              <w:rPr>
                <w:rFonts w:ascii="Arial" w:hAnsi="Arial" w:cs="Arial"/>
                <w:b/>
                <w:color w:val="000000"/>
                <w:sz w:val="20"/>
                <w:szCs w:val="20"/>
              </w:rPr>
              <w:t>822</w:t>
            </w:r>
          </w:p>
          <w:p w:rsidR="00A96676" w:rsidRDefault="00A96676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A96676">
              <w:rPr>
                <w:rFonts w:ascii="Arial" w:hAnsi="Arial" w:cs="Arial"/>
                <w:b/>
                <w:color w:val="000000"/>
                <w:sz w:val="20"/>
                <w:szCs w:val="20"/>
              </w:rPr>
              <w:t>831</w:t>
            </w:r>
          </w:p>
          <w:p w:rsidR="002E45E4" w:rsidRPr="00D83B37" w:rsidRDefault="002E45E4" w:rsidP="005C6B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</w:p>
          <w:p w:rsidR="00A96676" w:rsidRDefault="00A96676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911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921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931</w:t>
            </w:r>
          </w:p>
          <w:p w:rsidR="002E45E4" w:rsidRPr="0002000B" w:rsidRDefault="00DA1E68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  <w:r w:rsidR="002E45E4"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932</w:t>
            </w:r>
          </w:p>
          <w:p w:rsidR="003A0B80" w:rsidRDefault="003A0B80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E45E4" w:rsidRPr="0002000B" w:rsidRDefault="002E45E4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1021</w:t>
            </w:r>
          </w:p>
          <w:p w:rsidR="002E45E4" w:rsidRPr="0002000B" w:rsidRDefault="002E45E4" w:rsidP="005C6B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102</w:t>
            </w:r>
            <w:r w:rsidR="00DF5D0D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2" w:type="dxa"/>
            <w:shd w:val="clear" w:color="auto" w:fill="auto"/>
          </w:tcPr>
          <w:p w:rsidR="005E6B1B" w:rsidRPr="0002000B" w:rsidRDefault="005E6B1B" w:rsidP="005E6B1B">
            <w:pPr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  <w:p w:rsidR="005E6B1B" w:rsidRPr="0002000B" w:rsidRDefault="005E6B1B" w:rsidP="00487F3B">
            <w:pPr>
              <w:pStyle w:val="berschrift1"/>
              <w:tabs>
                <w:tab w:val="clear" w:pos="1440"/>
                <w:tab w:val="clear" w:pos="6480"/>
                <w:tab w:val="clear" w:pos="9000"/>
                <w:tab w:val="left" w:pos="6180"/>
                <w:tab w:val="left" w:pos="6974"/>
                <w:tab w:val="left" w:pos="7711"/>
              </w:tabs>
              <w:rPr>
                <w:rFonts w:ascii="Arial" w:hAnsi="Arial" w:cs="Arial"/>
                <w:color w:val="000000"/>
                <w:sz w:val="20"/>
                <w:szCs w:val="20"/>
                <w:u w:val="none"/>
              </w:rPr>
            </w:pPr>
            <w:r w:rsidRPr="0002000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none"/>
              </w:rPr>
              <w:t xml:space="preserve">Für Schülerinnen und Schüler </w:t>
            </w:r>
            <w:r w:rsidRPr="000200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ohne Schulabschluss</w:t>
            </w:r>
          </w:p>
          <w:p w:rsidR="005E6B1B" w:rsidRPr="0002000B" w:rsidRDefault="005E6B1B" w:rsidP="00487F3B">
            <w:pPr>
              <w:tabs>
                <w:tab w:val="left" w:pos="360"/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Berufsvorbereitungsjahr – </w:t>
            </w:r>
            <w:r w:rsidR="00DD3936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Hauswirtschaftlicher Bereich </w:t>
            </w:r>
            <w:r w:rsidR="00DD3936" w:rsidRPr="0002000B">
              <w:rPr>
                <w:rFonts w:ascii="Arial" w:hAnsi="Arial" w:cs="Arial"/>
                <w:color w:val="000000"/>
                <w:sz w:val="16"/>
                <w:szCs w:val="16"/>
              </w:rPr>
              <w:t>(Hauswirtschaft – Ernährung</w:t>
            </w:r>
            <w:r w:rsidR="009D469E" w:rsidRPr="0002000B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Wirtschaft</w:t>
            </w:r>
            <w:r w:rsidR="00DD3936" w:rsidRPr="0002000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:rsidR="005E6B1B" w:rsidRPr="0002000B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Berufsvorbereitungsjahr – Hauswirtschaft und Garten (Sondermaßnahme)</w:t>
            </w:r>
          </w:p>
          <w:p w:rsidR="005B5B61" w:rsidRDefault="005B5B61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Berufsvorbereitungsjahr – Gewerblicher Bereich (Farbe – Holz – Metall)</w:t>
            </w:r>
          </w:p>
          <w:p w:rsidR="00A01CEB" w:rsidRPr="0002000B" w:rsidRDefault="00A01CE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01CEB">
              <w:rPr>
                <w:rFonts w:ascii="Arial" w:hAnsi="Arial" w:cs="Arial"/>
                <w:color w:val="000000"/>
                <w:sz w:val="20"/>
                <w:szCs w:val="20"/>
              </w:rPr>
              <w:t>Berufsvorbereitungsjahr – Sprachförderung (Sonderform)</w:t>
            </w:r>
          </w:p>
          <w:p w:rsidR="00260EF1" w:rsidRPr="0002000B" w:rsidRDefault="00E10489" w:rsidP="005538A1">
            <w:pPr>
              <w:tabs>
                <w:tab w:val="left" w:pos="5000"/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3390416" wp14:editId="5D5E82AD">
                      <wp:simplePos x="0" y="0"/>
                      <wp:positionH relativeFrom="column">
                        <wp:posOffset>2687955</wp:posOffset>
                      </wp:positionH>
                      <wp:positionV relativeFrom="paragraph">
                        <wp:posOffset>71755</wp:posOffset>
                      </wp:positionV>
                      <wp:extent cx="1343025" cy="334645"/>
                      <wp:effectExtent l="11430" t="5080" r="7620" b="12700"/>
                      <wp:wrapNone/>
                      <wp:docPr id="9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2603" w:rsidRPr="00650B12" w:rsidRDefault="00E52603" w:rsidP="0002000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50B1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Besuch</w:t>
                                  </w:r>
                                  <w:r w:rsidRPr="00650B1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50B1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auch mit </w:t>
                                  </w:r>
                                </w:p>
                                <w:p w:rsidR="00E52603" w:rsidRPr="00650B12" w:rsidRDefault="00E52603" w:rsidP="0002000B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650B1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Hauptschulabschluss!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3" o:spid="_x0000_s1031" type="#_x0000_t202" style="position:absolute;margin-left:211.65pt;margin-top:5.65pt;width:105.75pt;height:26.3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">
                      <v:stroke dashstyle="dash"/>
                      <v:textbox style="mso-fit-shape-to-text:t">
                        <w:txbxContent>
                          <w:p w:rsidR="00E52603" w:rsidRPr="00650B12" w:rsidRDefault="00E52603" w:rsidP="0002000B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0B12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Besuch</w:t>
                            </w:r>
                            <w:r w:rsidRPr="00650B1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0B12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auch mit </w:t>
                            </w:r>
                          </w:p>
                          <w:p w:rsidR="00E52603" w:rsidRPr="00650B12" w:rsidRDefault="00E52603" w:rsidP="0002000B">
                            <w:pPr>
                              <w:rPr>
                                <w:color w:val="000000"/>
                              </w:rPr>
                            </w:pPr>
                            <w:r w:rsidRPr="00650B12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Hauptschulabschluss!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DC81A04" wp14:editId="509AC5E6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31750</wp:posOffset>
                      </wp:positionV>
                      <wp:extent cx="133985" cy="427355"/>
                      <wp:effectExtent l="8255" t="12700" r="10160" b="7620"/>
                      <wp:wrapNone/>
                      <wp:docPr id="8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3985" cy="427355"/>
                              </a:xfrm>
                              <a:prstGeom prst="rightBrace">
                                <a:avLst>
                                  <a:gd name="adj1" fmla="val 2658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42" o:spid="_x0000_s1026" type="#_x0000_t88" style="position:absolute;margin-left:184.4pt;margin-top:2.5pt;width:10.55pt;height:33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LbggIAAC4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"/>
                  </w:pict>
                </mc:Fallback>
              </mc:AlternateContent>
            </w:r>
            <w:r w:rsidR="00260EF1" w:rsidRPr="0002000B">
              <w:rPr>
                <w:rFonts w:ascii="Arial" w:hAnsi="Arial" w:cs="Arial"/>
                <w:color w:val="000000"/>
                <w:sz w:val="20"/>
                <w:szCs w:val="20"/>
              </w:rPr>
              <w:t>Berufseinstiegsklasse – Ernährung</w:t>
            </w:r>
            <w:r w:rsidR="005538A1" w:rsidRPr="0002000B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  <w:p w:rsidR="00260EF1" w:rsidRPr="0002000B" w:rsidRDefault="00260EF1" w:rsidP="00260EF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Berufs</w:t>
            </w:r>
            <w:r w:rsidR="0002000B" w:rsidRPr="0002000B">
              <w:rPr>
                <w:rFonts w:ascii="Arial" w:hAnsi="Arial" w:cs="Arial"/>
                <w:color w:val="000000"/>
                <w:sz w:val="20"/>
                <w:szCs w:val="20"/>
              </w:rPr>
              <w:t>einstiegsklasse – Metalltechnik</w:t>
            </w:r>
          </w:p>
          <w:p w:rsidR="0002000B" w:rsidRPr="0002000B" w:rsidRDefault="0002000B" w:rsidP="0002000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Berufseinstiegsklasse – Körperpflege </w:t>
            </w:r>
          </w:p>
          <w:p w:rsidR="005E6B1B" w:rsidRPr="00D83B37" w:rsidRDefault="005E6B1B" w:rsidP="00487F3B">
            <w:pPr>
              <w:tabs>
                <w:tab w:val="left" w:pos="6464"/>
                <w:tab w:val="left" w:pos="7020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5E6B1B" w:rsidRPr="0002000B" w:rsidRDefault="005E6B1B" w:rsidP="00487F3B">
            <w:pPr>
              <w:tabs>
                <w:tab w:val="left" w:pos="7020"/>
              </w:tabs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Für Schülerinnen und Schüler mit </w:t>
            </w: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Hauptschulabschluss</w:t>
            </w:r>
          </w:p>
          <w:p w:rsidR="00456B20" w:rsidRPr="0002000B" w:rsidRDefault="00456B20" w:rsidP="00456B20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Wirtschaft</w:t>
            </w:r>
            <w:r w:rsidR="005B5B61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00105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5B5B61" w:rsidRPr="0002000B">
              <w:rPr>
                <w:rFonts w:ascii="Arial" w:hAnsi="Arial" w:cs="Arial"/>
                <w:color w:val="000000"/>
                <w:sz w:val="20"/>
                <w:szCs w:val="20"/>
              </w:rPr>
              <w:t>Büro</w:t>
            </w:r>
            <w:r w:rsidR="008E0701">
              <w:rPr>
                <w:rFonts w:ascii="Arial" w:hAnsi="Arial" w:cs="Arial"/>
                <w:color w:val="000000"/>
                <w:sz w:val="20"/>
                <w:szCs w:val="20"/>
              </w:rPr>
              <w:t>management</w:t>
            </w:r>
            <w:r w:rsidR="00800105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5E6B1B" w:rsidRPr="0002000B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Hauswirtschaft</w:t>
            </w:r>
          </w:p>
          <w:p w:rsidR="005E6B1B" w:rsidRPr="000C1452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sz w:val="20"/>
                <w:szCs w:val="20"/>
              </w:rPr>
            </w:pPr>
            <w:r w:rsidRPr="000C1452">
              <w:rPr>
                <w:rFonts w:ascii="Arial" w:hAnsi="Arial" w:cs="Arial"/>
                <w:sz w:val="20"/>
                <w:szCs w:val="20"/>
              </w:rPr>
              <w:t>Einj.</w:t>
            </w:r>
            <w:r w:rsidR="005B5B61" w:rsidRPr="000C1452">
              <w:rPr>
                <w:rFonts w:ascii="Arial" w:hAnsi="Arial" w:cs="Arial"/>
                <w:sz w:val="20"/>
                <w:szCs w:val="20"/>
              </w:rPr>
              <w:t xml:space="preserve"> Berufsfachschule – Gastronomie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Druck- und Medientechnik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Fahrzeugtechnik</w:t>
            </w:r>
          </w:p>
          <w:p w:rsidR="006B72AF" w:rsidRDefault="006B72AF" w:rsidP="006B72AF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Einj. Berufsfachschule –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Mechatronik</w:t>
            </w:r>
          </w:p>
          <w:p w:rsidR="00D83B37" w:rsidRPr="00D83B37" w:rsidRDefault="00D83B37" w:rsidP="006B72AF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D83B37" w:rsidRPr="0002000B" w:rsidRDefault="00D83B37" w:rsidP="00D83B37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Für Schülerinnen und Schüler </w:t>
            </w:r>
            <w:r w:rsidRPr="0002000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nach</w:t>
            </w:r>
            <w:r w:rsidRPr="0002000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Besuch einer </w:t>
            </w:r>
            <w:r w:rsidRPr="0002000B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Einjährigen Berufsfachschule</w:t>
            </w:r>
            <w:r w:rsidRPr="0002000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(EBF)</w:t>
            </w:r>
          </w:p>
          <w:p w:rsidR="00D83B37" w:rsidRPr="0002000B" w:rsidRDefault="00D83B37" w:rsidP="00D83B37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(Notendurchschnitt von mindestens 3,0 erforderlich!)</w:t>
            </w:r>
          </w:p>
          <w:p w:rsidR="00D83B37" w:rsidRPr="0002000B" w:rsidRDefault="00D83B37" w:rsidP="00D83B37">
            <w:pPr>
              <w:tabs>
                <w:tab w:val="left" w:pos="5567"/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 w:themeColor="text1"/>
                <w:sz w:val="20"/>
                <w:szCs w:val="20"/>
              </w:rPr>
              <w:t>Zweij. Berufsfachschule – Wirtschaft</w:t>
            </w:r>
            <w:r w:rsidRPr="0002000B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  <w:t xml:space="preserve">(nach EBF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3**</w:t>
            </w:r>
            <w:r w:rsidRPr="0002000B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  <w:p w:rsidR="006B72AF" w:rsidRPr="00D83B37" w:rsidRDefault="006B72AF" w:rsidP="00487F3B">
            <w:pPr>
              <w:tabs>
                <w:tab w:val="left" w:pos="7020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5E6B1B" w:rsidRPr="0002000B" w:rsidRDefault="005E6B1B" w:rsidP="00487F3B">
            <w:pPr>
              <w:tabs>
                <w:tab w:val="left" w:pos="7020"/>
              </w:tabs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Für Schülerinnen und Schüler mit </w:t>
            </w:r>
            <w:r w:rsidRPr="0002000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Sekundarabschluss</w:t>
            </w:r>
            <w:r w:rsidRPr="0002000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(Realschulabschluss)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Einj. Berufsfachschule – Wirtschaft </w:t>
            </w:r>
            <w:r w:rsidR="00800105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8E0701" w:rsidRPr="0002000B">
              <w:rPr>
                <w:rFonts w:ascii="Arial" w:hAnsi="Arial" w:cs="Arial"/>
                <w:color w:val="000000"/>
                <w:sz w:val="20"/>
                <w:szCs w:val="20"/>
              </w:rPr>
              <w:t>Büro</w:t>
            </w:r>
            <w:r w:rsidR="008E0701">
              <w:rPr>
                <w:rFonts w:ascii="Arial" w:hAnsi="Arial" w:cs="Arial"/>
                <w:color w:val="000000"/>
                <w:sz w:val="20"/>
                <w:szCs w:val="20"/>
              </w:rPr>
              <w:t>management</w:t>
            </w:r>
            <w:r w:rsidR="00800105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Hauswirtschaft</w:t>
            </w:r>
            <w:r w:rsidR="00645A6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45A62" w:rsidRPr="00645A62">
              <w:rPr>
                <w:rFonts w:ascii="Arial" w:hAnsi="Arial" w:cs="Arial"/>
                <w:color w:val="000000"/>
                <w:sz w:val="20"/>
                <w:szCs w:val="20"/>
              </w:rPr>
              <w:t>und Pflege, Schwerpunkt</w:t>
            </w:r>
            <w:r w:rsidR="00645A62">
              <w:rPr>
                <w:rFonts w:ascii="Arial" w:hAnsi="Arial" w:cs="Arial"/>
                <w:color w:val="000000"/>
                <w:sz w:val="20"/>
                <w:szCs w:val="20"/>
              </w:rPr>
              <w:t xml:space="preserve"> Hauswirtschaft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Einj. Berufsfachschule – </w:t>
            </w:r>
            <w:r w:rsidR="00645A62" w:rsidRPr="00645A62">
              <w:rPr>
                <w:rFonts w:ascii="Arial" w:hAnsi="Arial" w:cs="Arial"/>
                <w:color w:val="000000"/>
                <w:sz w:val="20"/>
                <w:szCs w:val="20"/>
              </w:rPr>
              <w:t>Hauswirtschaft und Pflege, Schwerpunkt Persönliche Assistenz</w:t>
            </w:r>
          </w:p>
          <w:p w:rsidR="005E6B1B" w:rsidRPr="0002000B" w:rsidRDefault="00046BB7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CA6D61B" wp14:editId="0770A394">
                      <wp:simplePos x="0" y="0"/>
                      <wp:positionH relativeFrom="column">
                        <wp:posOffset>3009265</wp:posOffset>
                      </wp:positionH>
                      <wp:positionV relativeFrom="paragraph">
                        <wp:posOffset>29845</wp:posOffset>
                      </wp:positionV>
                      <wp:extent cx="2647950" cy="702310"/>
                      <wp:effectExtent l="0" t="0" r="19050" b="173990"/>
                      <wp:wrapNone/>
                      <wp:docPr id="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702310"/>
                              </a:xfrm>
                              <a:prstGeom prst="wedgeRectCallout">
                                <a:avLst>
                                  <a:gd name="adj1" fmla="val -44866"/>
                                  <a:gd name="adj2" fmla="val 6862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2603" w:rsidRPr="00A37E53" w:rsidRDefault="00E52603" w:rsidP="00691241">
                                  <w:pPr>
                                    <w:tabs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Zusätzlich erforderliche Unterlagen:</w:t>
                                  </w:r>
                                </w:p>
                                <w:p w:rsidR="00E52603" w:rsidRDefault="00E52603" w:rsidP="00863305">
                                  <w:pPr>
                                    <w:tabs>
                                      <w:tab w:val="left" w:pos="142"/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  <w:t>Beglaubigte Zeugniskopie des Zeugnisses</w:t>
                                  </w: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über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:rsidR="00E52603" w:rsidRPr="00863305" w:rsidRDefault="00E52603" w:rsidP="00863305">
                                  <w:pPr>
                                    <w:tabs>
                                      <w:tab w:val="left" w:pos="142"/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 w:rsidRPr="008633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den erreichten Realschulabschluss</w:t>
                                  </w:r>
                                </w:p>
                                <w:p w:rsidR="00E52603" w:rsidRDefault="00E52603" w:rsidP="00863305">
                                  <w:pPr>
                                    <w:tabs>
                                      <w:tab w:val="left" w:pos="142"/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633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8633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Nachweis über Praxiszeiten in sozialpä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softHyphen/>
                                    <w:t>dago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softHyphen/>
                                    <w:t>gi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softHyphen/>
                                    <w:t>-</w:t>
                                  </w:r>
                                </w:p>
                                <w:p w:rsidR="00E52603" w:rsidRPr="00863305" w:rsidRDefault="00E52603" w:rsidP="00863305">
                                  <w:pPr>
                                    <w:tabs>
                                      <w:tab w:val="left" w:pos="142"/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  <w:t>schen Einrichtungen, wenn länger als 6 Monate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47" o:spid="_x0000_s1032" type="#_x0000_t61" style="position:absolute;margin-left:236.95pt;margin-top:2.35pt;width:208.5pt;height:55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" adj="1109,25623">
                      <v:stroke dashstyle="dash"/>
                      <v:textbox>
                        <w:txbxContent>
                          <w:p w:rsidR="00E52603" w:rsidRPr="00A37E53" w:rsidRDefault="00E52603" w:rsidP="00691241">
                            <w:pPr>
                              <w:tabs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Zusätzlich erforderliche Unterlagen:</w:t>
                            </w:r>
                          </w:p>
                          <w:p w:rsidR="00E52603" w:rsidRDefault="00E52603" w:rsidP="00863305">
                            <w:pPr>
                              <w:tabs>
                                <w:tab w:val="left" w:pos="142"/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Beglaubigte Zeugniskopie des Zeugnisses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über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E52603" w:rsidRPr="00863305" w:rsidRDefault="00E52603" w:rsidP="00863305">
                            <w:pPr>
                              <w:tabs>
                                <w:tab w:val="left" w:pos="142"/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8633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den erreichten Realschulabschluss</w:t>
                            </w:r>
                          </w:p>
                          <w:p w:rsidR="00E52603" w:rsidRDefault="00E52603" w:rsidP="00863305">
                            <w:pPr>
                              <w:tabs>
                                <w:tab w:val="left" w:pos="142"/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633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Pr="008633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Nachweis über Praxiszeiten in sozialpä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softHyphen/>
                              <w:t>dago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softHyphen/>
                              <w:t>gi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softHyphen/>
                              <w:t>-</w:t>
                            </w:r>
                          </w:p>
                          <w:p w:rsidR="00E52603" w:rsidRPr="00863305" w:rsidRDefault="00E52603" w:rsidP="00863305">
                            <w:pPr>
                              <w:tabs>
                                <w:tab w:val="left" w:pos="142"/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schen Einrichtungen, wenn länger als 6 Monate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6B1B"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Druck- und Medientechnik</w:t>
            </w:r>
          </w:p>
          <w:p w:rsidR="00456B20" w:rsidRDefault="00456B20" w:rsidP="00456B20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Einj. Berufsfachschule – Fahrzeugtechnik</w:t>
            </w:r>
          </w:p>
          <w:p w:rsidR="006B72AF" w:rsidRPr="0002000B" w:rsidRDefault="006B72AF" w:rsidP="006B72AF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Einj. Berufsfachschule –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Mechatronik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Fachoberschule – Wirtschaft  Klasse 11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Fachoberschule – Sozialpädagogik Klasse 11</w:t>
            </w:r>
          </w:p>
          <w:p w:rsidR="005E6B1B" w:rsidRPr="0002000B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Fachoberschule – Gestaltung  Klasse 11</w:t>
            </w:r>
          </w:p>
          <w:p w:rsidR="005E6B1B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Zweij. Berufsfachschule – </w:t>
            </w:r>
            <w:r w:rsidR="00645A62" w:rsidRPr="00645A62">
              <w:rPr>
                <w:rFonts w:ascii="Arial" w:hAnsi="Arial" w:cs="Arial"/>
                <w:color w:val="000000"/>
                <w:sz w:val="20"/>
                <w:szCs w:val="20"/>
              </w:rPr>
              <w:t>Sozialpädagogische</w:t>
            </w:r>
            <w:r w:rsidR="00645A62">
              <w:rPr>
                <w:rFonts w:ascii="Arial" w:hAnsi="Arial" w:cs="Arial"/>
                <w:color w:val="000000"/>
                <w:sz w:val="20"/>
                <w:szCs w:val="20"/>
              </w:rPr>
              <w:t>(r)</w:t>
            </w:r>
            <w:r w:rsidR="00645A62" w:rsidRPr="00645A6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F2EEF">
              <w:rPr>
                <w:rFonts w:ascii="Arial" w:hAnsi="Arial" w:cs="Arial"/>
                <w:color w:val="000000"/>
                <w:sz w:val="20"/>
                <w:szCs w:val="20"/>
              </w:rPr>
              <w:t>Assistent/-in</w:t>
            </w:r>
          </w:p>
          <w:p w:rsidR="005C6B0B" w:rsidRDefault="005C6B0B" w:rsidP="005C6B0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Zweij</w:t>
            </w:r>
            <w:proofErr w:type="spellEnd"/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. Berufsfachschule – </w:t>
            </w:r>
            <w:r w:rsidRPr="00645A62">
              <w:rPr>
                <w:rFonts w:ascii="Arial" w:hAnsi="Arial" w:cs="Arial"/>
                <w:color w:val="000000"/>
                <w:sz w:val="20"/>
                <w:szCs w:val="20"/>
              </w:rPr>
              <w:t>Sozialpädagogische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(r)</w:t>
            </w:r>
            <w:r w:rsidRPr="00645A6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F2EEF">
              <w:rPr>
                <w:rFonts w:ascii="Arial" w:hAnsi="Arial" w:cs="Arial"/>
                <w:color w:val="000000"/>
                <w:sz w:val="20"/>
                <w:szCs w:val="20"/>
              </w:rPr>
              <w:t>Assistent/-in</w:t>
            </w:r>
            <w:r w:rsidR="00B441E0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Klasse 2</w:t>
            </w:r>
          </w:p>
          <w:p w:rsidR="005C6B0B" w:rsidRDefault="005C6B0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F5F4ABD" wp14:editId="15C302D0">
                      <wp:simplePos x="0" y="0"/>
                      <wp:positionH relativeFrom="column">
                        <wp:posOffset>4907915</wp:posOffset>
                      </wp:positionH>
                      <wp:positionV relativeFrom="paragraph">
                        <wp:posOffset>17145</wp:posOffset>
                      </wp:positionV>
                      <wp:extent cx="812800" cy="860425"/>
                      <wp:effectExtent l="381000" t="0" r="25400" b="15875"/>
                      <wp:wrapNone/>
                      <wp:docPr id="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800" cy="860425"/>
                              </a:xfrm>
                              <a:prstGeom prst="wedgeRectCallout">
                                <a:avLst>
                                  <a:gd name="adj1" fmla="val -91544"/>
                                  <a:gd name="adj2" fmla="val -322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B0B" w:rsidRPr="00863305" w:rsidRDefault="005C6B0B" w:rsidP="005C6B0B">
                                  <w:pPr>
                                    <w:tabs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Zusätzlich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Unterlagen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erforderlich, siehe Schul-Info-Blatt (Website)!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50" o:spid="_x0000_s1033" type="#_x0000_t61" style="position:absolute;margin-left:386.45pt;margin-top:1.35pt;width:64pt;height:67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" adj="-8974,3826">
                      <v:stroke dashstyle="dash"/>
                      <v:textbox>
                        <w:txbxContent>
                          <w:p w:rsidR="005C6B0B" w:rsidRPr="00863305" w:rsidRDefault="005C6B0B" w:rsidP="005C6B0B">
                            <w:pPr>
                              <w:tabs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Zusätzlich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Unterlagen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erforderlich, siehe Schul-Info-Blatt (Website)!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Zweij</w:t>
            </w:r>
            <w:proofErr w:type="spellEnd"/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. Berufsfachschule – </w:t>
            </w:r>
            <w:r w:rsidRPr="00645A62">
              <w:rPr>
                <w:rFonts w:ascii="Arial" w:hAnsi="Arial" w:cs="Arial"/>
                <w:color w:val="000000"/>
                <w:sz w:val="20"/>
                <w:szCs w:val="20"/>
              </w:rPr>
              <w:t>Sozialpädagogische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(r)</w:t>
            </w:r>
            <w:r w:rsidRPr="00645A6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9F2EEF">
              <w:rPr>
                <w:rFonts w:ascii="Arial" w:hAnsi="Arial" w:cs="Arial"/>
                <w:color w:val="000000"/>
                <w:sz w:val="20"/>
                <w:szCs w:val="20"/>
              </w:rPr>
              <w:t>Assistent/-in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</w:t>
            </w:r>
            <w:r w:rsidR="009F2EEF">
              <w:rPr>
                <w:rFonts w:ascii="Arial" w:hAnsi="Arial" w:cs="Arial"/>
                <w:color w:val="000000"/>
                <w:sz w:val="20"/>
                <w:szCs w:val="20"/>
              </w:rPr>
              <w:t xml:space="preserve">Klasse 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Teilzeitform</w:t>
            </w:r>
          </w:p>
          <w:p w:rsidR="005C6B0B" w:rsidRDefault="005C6B0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64AC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(In Planung, Durchführung noch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nicht sicher!</w:t>
            </w:r>
            <w:r w:rsidRPr="007064AC">
              <w:rPr>
                <w:rFonts w:ascii="Arial" w:hAnsi="Arial" w:cs="Arial"/>
                <w:i/>
                <w:color w:val="000000"/>
                <w:sz w:val="18"/>
                <w:szCs w:val="18"/>
              </w:rPr>
              <w:t>)</w:t>
            </w:r>
          </w:p>
          <w:p w:rsidR="005E6B1B" w:rsidRPr="0002000B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Zweij. Berufsfachschule –</w:t>
            </w:r>
            <w:r w:rsidR="00456B20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D5949">
              <w:rPr>
                <w:rFonts w:ascii="Arial" w:hAnsi="Arial" w:cs="Arial"/>
                <w:color w:val="000000"/>
                <w:sz w:val="20"/>
                <w:szCs w:val="20"/>
              </w:rPr>
              <w:t>Informationstechnische(r) Assistent</w:t>
            </w:r>
            <w:r w:rsidR="009F2EEF">
              <w:rPr>
                <w:rFonts w:ascii="Arial" w:hAnsi="Arial" w:cs="Arial"/>
                <w:color w:val="000000"/>
                <w:sz w:val="20"/>
                <w:szCs w:val="20"/>
              </w:rPr>
              <w:t>/-in</w:t>
            </w:r>
          </w:p>
          <w:p w:rsidR="005E6B1B" w:rsidRPr="00D83B37" w:rsidRDefault="005E6B1B" w:rsidP="00487F3B">
            <w:pPr>
              <w:tabs>
                <w:tab w:val="left" w:pos="7020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5E6B1B" w:rsidRPr="0002000B" w:rsidRDefault="005E6B1B" w:rsidP="005E6B1B">
            <w:pPr>
              <w:tabs>
                <w:tab w:val="left" w:pos="7020"/>
              </w:tabs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Für Schülerinnen und Schüler mit </w:t>
            </w: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erweitertem Sekundarabschluss I</w:t>
            </w: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(ESA)</w:t>
            </w:r>
          </w:p>
          <w:p w:rsidR="00AF6291" w:rsidRPr="0002000B" w:rsidRDefault="00AF6291" w:rsidP="00AF629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Berufliches Gymnasium Wirtschaft</w:t>
            </w:r>
          </w:p>
          <w:p w:rsidR="00B603ED" w:rsidRPr="0002000B" w:rsidRDefault="005E6B1B" w:rsidP="005E6B1B">
            <w:pPr>
              <w:tabs>
                <w:tab w:val="left" w:pos="702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Berufliches Gymnasium Gesundheit und Soziales </w:t>
            </w:r>
            <w:r w:rsidR="00B603ED" w:rsidRPr="0002000B">
              <w:rPr>
                <w:rFonts w:ascii="Arial" w:hAnsi="Arial" w:cs="Arial"/>
                <w:color w:val="000000"/>
                <w:sz w:val="20"/>
                <w:szCs w:val="20"/>
              </w:rPr>
              <w:t>mit den Schwerpunkten:</w:t>
            </w:r>
          </w:p>
          <w:p w:rsidR="00AF6291" w:rsidRPr="0002000B" w:rsidRDefault="00E10489" w:rsidP="00AF629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Futura LT Light" w:hAnsi="Futura LT Light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740091C" wp14:editId="3EAA2E52">
                      <wp:simplePos x="0" y="0"/>
                      <wp:positionH relativeFrom="column">
                        <wp:posOffset>3339465</wp:posOffset>
                      </wp:positionH>
                      <wp:positionV relativeFrom="paragraph">
                        <wp:posOffset>64135</wp:posOffset>
                      </wp:positionV>
                      <wp:extent cx="2317750" cy="603250"/>
                      <wp:effectExtent l="0" t="0" r="25400" b="25400"/>
                      <wp:wrapNone/>
                      <wp:docPr id="5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0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2603" w:rsidRPr="00A37E53" w:rsidRDefault="00E52603" w:rsidP="0070258E">
                                  <w:pPr>
                                    <w:tabs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Zusätzlich erforderliche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, beglaubigte </w:t>
                                  </w: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Unter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softHyphen/>
                                  </w: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lagen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7008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für alle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Beruflichen Gymnasien</w:t>
                                  </w: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E52603" w:rsidRDefault="00E52603" w:rsidP="00863305">
                                  <w:pPr>
                                    <w:tabs>
                                      <w:tab w:val="left" w:pos="142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  <w:t xml:space="preserve">Zeugnis mit erstmaliger Benotung der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ab/>
                                    <w:t>zweiten Fremd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softHyphen/>
                                    <w:t>sprache (falls vorhanden)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3" type="#_x0000_t202" style="position:absolute;margin-left:262.95pt;margin-top:5.05pt;width:182.5pt;height:4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">
                      <v:stroke dashstyle="dash"/>
                      <v:textbox>
                        <w:txbxContent>
                          <w:p w:rsidR="00E52603" w:rsidRPr="00A37E53" w:rsidRDefault="00E52603" w:rsidP="0070258E">
                            <w:pPr>
                              <w:tabs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Zusätzlich erforderliche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, beglaubigte 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Unter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softHyphen/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lagen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008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für alle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Beruflichen Gymnasien</w:t>
                            </w: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E52603" w:rsidRDefault="00E52603" w:rsidP="00863305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Zeugnis mit erstmaliger Benotung der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zweiten Fremd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softHyphen/>
                              <w:t>sprache (falls vorhanden)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03ED" w:rsidRPr="0002000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5E6B1B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F6291" w:rsidRPr="0002000B">
              <w:rPr>
                <w:rFonts w:ascii="Arial" w:hAnsi="Arial" w:cs="Arial"/>
                <w:color w:val="000000"/>
                <w:sz w:val="20"/>
                <w:szCs w:val="20"/>
              </w:rPr>
              <w:t>Gesundheit-Pflege</w:t>
            </w:r>
          </w:p>
          <w:p w:rsidR="005E6B1B" w:rsidRPr="0002000B" w:rsidRDefault="00B603ED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5E6B1B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F6291" w:rsidRPr="0002000B">
              <w:rPr>
                <w:rFonts w:ascii="Arial" w:hAnsi="Arial" w:cs="Arial"/>
                <w:color w:val="000000"/>
                <w:sz w:val="20"/>
                <w:szCs w:val="20"/>
              </w:rPr>
              <w:t>Ökotrophologie</w:t>
            </w:r>
          </w:p>
          <w:p w:rsidR="005E6B1B" w:rsidRPr="0002000B" w:rsidRDefault="00B603ED" w:rsidP="00AF6291">
            <w:pPr>
              <w:tabs>
                <w:tab w:val="left" w:pos="702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AF6291" w:rsidRPr="0002000B">
              <w:rPr>
                <w:rFonts w:ascii="Arial" w:hAnsi="Arial" w:cs="Arial"/>
                <w:color w:val="000000"/>
                <w:sz w:val="20"/>
                <w:szCs w:val="20"/>
              </w:rPr>
              <w:t>Sozialpädagogik</w:t>
            </w:r>
          </w:p>
          <w:p w:rsidR="005E6B1B" w:rsidRDefault="00575084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Berufliches Gymnasium Technik</w:t>
            </w:r>
            <w:r w:rsidR="00A9667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96676" w:rsidRPr="0002000B">
              <w:rPr>
                <w:rFonts w:ascii="Arial" w:hAnsi="Arial" w:cs="Arial"/>
                <w:color w:val="000000"/>
                <w:sz w:val="20"/>
                <w:szCs w:val="20"/>
              </w:rPr>
              <w:t>mit de</w:t>
            </w:r>
            <w:r w:rsidR="00852022"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  <w:r w:rsidR="00A96676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52022">
              <w:rPr>
                <w:rFonts w:ascii="Arial" w:hAnsi="Arial" w:cs="Arial"/>
                <w:color w:val="000000"/>
                <w:sz w:val="20"/>
                <w:szCs w:val="20"/>
              </w:rPr>
              <w:t>Schwerpunkt</w:t>
            </w:r>
            <w:r w:rsidR="00A96676" w:rsidRPr="0002000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A96676" w:rsidRDefault="00A96676" w:rsidP="00670080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AF6291">
              <w:rPr>
                <w:rFonts w:ascii="Arial" w:hAnsi="Arial" w:cs="Arial"/>
                <w:color w:val="000000"/>
                <w:sz w:val="20"/>
                <w:szCs w:val="20"/>
              </w:rPr>
              <w:t>Mechatronik</w:t>
            </w:r>
          </w:p>
          <w:p w:rsidR="00852022" w:rsidRPr="00D83B37" w:rsidRDefault="00852022" w:rsidP="00487F3B">
            <w:pPr>
              <w:tabs>
                <w:tab w:val="left" w:pos="7020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5E6B1B" w:rsidRPr="0002000B" w:rsidRDefault="005E6B1B" w:rsidP="00487F3B">
            <w:pPr>
              <w:pStyle w:val="berschrift2"/>
              <w:rPr>
                <w:rFonts w:ascii="Arial" w:hAnsi="Arial" w:cs="Arial"/>
                <w:b/>
                <w:color w:val="000000"/>
                <w:sz w:val="20"/>
                <w:szCs w:val="20"/>
                <w:u w:val="none"/>
              </w:rPr>
            </w:pP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  <w:u w:val="none"/>
              </w:rPr>
              <w:t xml:space="preserve">Für Schülerinnen oder Schüler mit einer </w:t>
            </w:r>
            <w:r w:rsidRPr="0002000B">
              <w:rPr>
                <w:rFonts w:ascii="Arial" w:hAnsi="Arial" w:cs="Arial"/>
                <w:b/>
                <w:color w:val="000000"/>
                <w:sz w:val="20"/>
                <w:szCs w:val="20"/>
              </w:rPr>
              <w:t>erfolgreich abgeschlossenen Berufsausbildung</w:t>
            </w:r>
          </w:p>
          <w:p w:rsidR="005B5B61" w:rsidRPr="0002000B" w:rsidRDefault="00E10489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8C73E5A" wp14:editId="4EAFDCAF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32385</wp:posOffset>
                      </wp:positionV>
                      <wp:extent cx="158750" cy="660400"/>
                      <wp:effectExtent l="0" t="0" r="12700" b="25400"/>
                      <wp:wrapNone/>
                      <wp:docPr id="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8750" cy="660400"/>
                              </a:xfrm>
                              <a:prstGeom prst="rightBrace">
                                <a:avLst>
                                  <a:gd name="adj1" fmla="val 28633"/>
                                  <a:gd name="adj2" fmla="val 5070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45" o:spid="_x0000_s1026" type="#_x0000_t88" style="position:absolute;margin-left:195.95pt;margin-top:2.55pt;width:12.5pt;height:5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3phAIAAC4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" adj="1487,10952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13F1AC8" wp14:editId="3CF3234D">
                      <wp:simplePos x="0" y="0"/>
                      <wp:positionH relativeFrom="column">
                        <wp:posOffset>2736850</wp:posOffset>
                      </wp:positionH>
                      <wp:positionV relativeFrom="paragraph">
                        <wp:posOffset>66040</wp:posOffset>
                      </wp:positionV>
                      <wp:extent cx="2647950" cy="445135"/>
                      <wp:effectExtent l="12700" t="8890" r="6350" b="12700"/>
                      <wp:wrapNone/>
                      <wp:docPr id="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445135"/>
                              </a:xfrm>
                              <a:prstGeom prst="wedgeRectCallout">
                                <a:avLst>
                                  <a:gd name="adj1" fmla="val -49926"/>
                                  <a:gd name="adj2" fmla="val 190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2603" w:rsidRPr="00A37E53" w:rsidRDefault="00E52603" w:rsidP="00912205">
                                  <w:pPr>
                                    <w:tabs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Zusätzlich erforderliche, beglaubigte Unterlagen:</w:t>
                                  </w:r>
                                </w:p>
                                <w:p w:rsidR="00E52603" w:rsidRPr="00A37E53" w:rsidRDefault="00E52603" w:rsidP="00912205">
                                  <w:pPr>
                                    <w:tabs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- Abschlusszeugnis Berufsschule</w:t>
                                  </w:r>
                                </w:p>
                                <w:p w:rsidR="00E52603" w:rsidRPr="00A37E53" w:rsidRDefault="00E52603" w:rsidP="00912205">
                                  <w:pPr>
                                    <w:tabs>
                                      <w:tab w:val="left" w:pos="6464"/>
                                      <w:tab w:val="left" w:pos="7258"/>
                                      <w:tab w:val="left" w:pos="7938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7E5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- Zeugnis über abgeschlossene Berufsausbildung</w:t>
                                  </w:r>
                                </w:p>
                                <w:p w:rsidR="00E52603" w:rsidRPr="00A37E53" w:rsidRDefault="00E5260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34" type="#_x0000_t61" style="position:absolute;margin-left:215.5pt;margin-top:5.2pt;width:208.5pt;height:3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" adj="16,14914">
                      <v:stroke dashstyle="dash"/>
                      <v:textbox>
                        <w:txbxContent>
                          <w:p w:rsidR="00E52603" w:rsidRPr="00A37E53" w:rsidRDefault="00E52603" w:rsidP="00912205">
                            <w:pPr>
                              <w:tabs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Zusätzlich erforderliche, beglaubigte Unterlagen:</w:t>
                            </w:r>
                          </w:p>
                          <w:p w:rsidR="00E52603" w:rsidRPr="00A37E53" w:rsidRDefault="00E52603" w:rsidP="00912205">
                            <w:pPr>
                              <w:tabs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 Abschlusszeugnis Berufsschule</w:t>
                            </w:r>
                          </w:p>
                          <w:p w:rsidR="00E52603" w:rsidRPr="00A37E53" w:rsidRDefault="00E52603" w:rsidP="00912205">
                            <w:pPr>
                              <w:tabs>
                                <w:tab w:val="left" w:pos="6464"/>
                                <w:tab w:val="left" w:pos="7258"/>
                                <w:tab w:val="left" w:pos="7938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7E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 Zeugnis über abgeschlossene Berufsausbildung</w:t>
                            </w:r>
                          </w:p>
                          <w:p w:rsidR="00E52603" w:rsidRPr="00A37E53" w:rsidRDefault="00E526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B61" w:rsidRPr="0002000B">
              <w:rPr>
                <w:rFonts w:ascii="Arial" w:hAnsi="Arial" w:cs="Arial"/>
                <w:color w:val="000000"/>
                <w:sz w:val="20"/>
                <w:szCs w:val="20"/>
              </w:rPr>
              <w:t>Fachoberschule Wirtschaft Klasse 12</w:t>
            </w:r>
          </w:p>
          <w:p w:rsidR="005E6B1B" w:rsidRPr="0002000B" w:rsidRDefault="005E6B1B" w:rsidP="00487F3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Fachoberschule </w:t>
            </w:r>
            <w:r w:rsidR="009D469E"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Sozialpädagogik </w:t>
            </w: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Klasse 12</w:t>
            </w:r>
          </w:p>
          <w:p w:rsidR="005B5B61" w:rsidRPr="0002000B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Fachoberschule Gestaltung Klasse 12</w:t>
            </w:r>
          </w:p>
          <w:p w:rsidR="003A0B80" w:rsidRDefault="005B5B61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Fachoberschule Technik Klasse 12</w:t>
            </w:r>
            <w:r w:rsidR="003A0B80">
              <w:rPr>
                <w:rFonts w:ascii="Arial" w:hAnsi="Arial" w:cs="Arial"/>
                <w:color w:val="000000"/>
                <w:sz w:val="20"/>
                <w:szCs w:val="20"/>
              </w:rPr>
              <w:t xml:space="preserve"> mit dem</w:t>
            </w:r>
          </w:p>
          <w:p w:rsidR="005B5B61" w:rsidRPr="0002000B" w:rsidRDefault="00046BB7" w:rsidP="005B5B61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023B56B" wp14:editId="64F3A9B4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22860</wp:posOffset>
                      </wp:positionV>
                      <wp:extent cx="2647950" cy="565150"/>
                      <wp:effectExtent l="0" t="0" r="19050" b="25400"/>
                      <wp:wrapNone/>
                      <wp:docPr id="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565150"/>
                              </a:xfrm>
                              <a:prstGeom prst="wedgeRectCallout">
                                <a:avLst>
                                  <a:gd name="adj1" fmla="val -49926"/>
                                  <a:gd name="adj2" fmla="val 190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6BB7" w:rsidRPr="00046BB7" w:rsidRDefault="00046BB7" w:rsidP="00046BB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46BB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Zusätzlich erforderliche Unterlagen:</w:t>
                                  </w:r>
                                </w:p>
                                <w:p w:rsidR="00046BB7" w:rsidRPr="00046BB7" w:rsidRDefault="00046BB7" w:rsidP="00046BB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46BB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- Beglaubigte Zeugniskopien über die Ausbildung  </w:t>
                                  </w:r>
                                </w:p>
                                <w:p w:rsidR="00046BB7" w:rsidRPr="00046BB7" w:rsidRDefault="00046BB7" w:rsidP="00046BB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46BB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 zum/zur Staatlich geprüfter/n Sozialassistent/in   </w:t>
                                  </w:r>
                                </w:p>
                                <w:p w:rsidR="00046BB7" w:rsidRPr="00046BB7" w:rsidRDefault="00046BB7" w:rsidP="00046BB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46BB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 oder eine andere gleichwertige Berufsausbildung</w:t>
                                  </w:r>
                                </w:p>
                                <w:p w:rsidR="00046BB7" w:rsidRPr="00A37E53" w:rsidRDefault="00046BB7" w:rsidP="00046B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61" style="position:absolute;margin-left:215.45pt;margin-top:1.8pt;width:208.5pt;height:4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" adj="16,14914">
                      <v:stroke dashstyle="dash"/>
                      <v:textbox>
                        <w:txbxContent>
                          <w:p w:rsidR="00046BB7" w:rsidRPr="00046BB7" w:rsidRDefault="00046BB7" w:rsidP="00046BB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46BB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Zusätzlich erforderliche Unterlagen:</w:t>
                            </w:r>
                          </w:p>
                          <w:p w:rsidR="00046BB7" w:rsidRPr="00046BB7" w:rsidRDefault="00046BB7" w:rsidP="00046BB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46BB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- Beglaubigte Zeugniskopien über die Ausbildung  </w:t>
                            </w:r>
                          </w:p>
                          <w:p w:rsidR="00046BB7" w:rsidRPr="00046BB7" w:rsidRDefault="00046BB7" w:rsidP="00046BB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46BB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zum/zur Staatlich geprüfter/n Sozialassistent/in   </w:t>
                            </w:r>
                          </w:p>
                          <w:p w:rsidR="00046BB7" w:rsidRPr="00046BB7" w:rsidRDefault="00046BB7" w:rsidP="00046BB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46BB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oder eine andere gleichwertige Berufsausbildung</w:t>
                            </w:r>
                          </w:p>
                          <w:p w:rsidR="00046BB7" w:rsidRPr="00A37E53" w:rsidRDefault="00046BB7" w:rsidP="00046B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0B80">
              <w:rPr>
                <w:rFonts w:ascii="Arial" w:hAnsi="Arial" w:cs="Arial"/>
                <w:color w:val="000000"/>
                <w:sz w:val="20"/>
                <w:szCs w:val="20"/>
              </w:rPr>
              <w:t>Schwerpunkt Mechatronik</w:t>
            </w:r>
          </w:p>
          <w:p w:rsidR="005E6B1B" w:rsidRPr="0002000B" w:rsidRDefault="00046BB7" w:rsidP="005E6B1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F66CAF3" wp14:editId="158494A9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3810</wp:posOffset>
                      </wp:positionV>
                      <wp:extent cx="158750" cy="285750"/>
                      <wp:effectExtent l="0" t="0" r="12700" b="19050"/>
                      <wp:wrapNone/>
                      <wp:docPr id="15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8750" cy="285750"/>
                              </a:xfrm>
                              <a:prstGeom prst="rightBrace">
                                <a:avLst>
                                  <a:gd name="adj1" fmla="val 28633"/>
                                  <a:gd name="adj2" fmla="val 5070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45" o:spid="_x0000_s1026" type="#_x0000_t88" style="position:absolute;margin-left:196.45pt;margin-top:.3pt;width:12.5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ruggIAAC8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" adj="3436,10952"/>
                  </w:pict>
                </mc:Fallback>
              </mc:AlternateContent>
            </w:r>
            <w:r w:rsidR="005E6B1B" w:rsidRPr="0002000B">
              <w:rPr>
                <w:rFonts w:ascii="Arial" w:hAnsi="Arial" w:cs="Arial"/>
                <w:color w:val="000000"/>
                <w:sz w:val="20"/>
                <w:szCs w:val="20"/>
              </w:rPr>
              <w:t>Fachschule für Sozialpädagogik</w:t>
            </w:r>
          </w:p>
          <w:p w:rsidR="005E6B1B" w:rsidRDefault="005E6B1B" w:rsidP="005E6B1B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 xml:space="preserve">Fachschule für </w:t>
            </w:r>
            <w:r w:rsidR="00046BB7" w:rsidRPr="00046BB7">
              <w:rPr>
                <w:rFonts w:ascii="Arial" w:hAnsi="Arial" w:cs="Arial"/>
                <w:color w:val="000000"/>
                <w:sz w:val="20"/>
                <w:szCs w:val="20"/>
              </w:rPr>
              <w:t xml:space="preserve">Sozialpädagogik </w:t>
            </w:r>
            <w:r w:rsidRPr="0002000B">
              <w:rPr>
                <w:rFonts w:ascii="Arial" w:hAnsi="Arial" w:cs="Arial"/>
                <w:color w:val="000000"/>
                <w:sz w:val="20"/>
                <w:szCs w:val="20"/>
              </w:rPr>
              <w:t>(Teilzeit)</w:t>
            </w:r>
          </w:p>
          <w:p w:rsidR="007064AC" w:rsidRPr="007064AC" w:rsidRDefault="007064AC" w:rsidP="007064AC">
            <w:pPr>
              <w:tabs>
                <w:tab w:val="left" w:pos="6464"/>
                <w:tab w:val="left" w:pos="7258"/>
                <w:tab w:val="left" w:pos="7938"/>
              </w:tabs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7064AC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(In Planung, Durchführung noch 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nicht sicher!</w:t>
            </w:r>
            <w:r w:rsidRPr="007064AC">
              <w:rPr>
                <w:rFonts w:ascii="Arial" w:hAnsi="Arial" w:cs="Arial"/>
                <w:i/>
                <w:color w:val="000000"/>
                <w:sz w:val="18"/>
                <w:szCs w:val="18"/>
              </w:rPr>
              <w:t>)</w:t>
            </w:r>
          </w:p>
        </w:tc>
      </w:tr>
    </w:tbl>
    <w:p w:rsidR="00E52603" w:rsidRDefault="00E52603" w:rsidP="00525A76">
      <w:pPr>
        <w:rPr>
          <w:rFonts w:ascii="Arial" w:hAnsi="Arial" w:cs="Arial"/>
          <w:b/>
          <w:sz w:val="22"/>
          <w:szCs w:val="22"/>
        </w:rPr>
      </w:pPr>
    </w:p>
    <w:p w:rsidR="007064AC" w:rsidRDefault="007064AC" w:rsidP="00525A76">
      <w:pPr>
        <w:rPr>
          <w:rFonts w:ascii="Arial" w:hAnsi="Arial" w:cs="Arial"/>
          <w:b/>
          <w:sz w:val="22"/>
          <w:szCs w:val="22"/>
        </w:rPr>
      </w:pPr>
    </w:p>
    <w:p w:rsidR="00E52603" w:rsidRDefault="00046BB7" w:rsidP="00525A76">
      <w:pPr>
        <w:rPr>
          <w:rFonts w:ascii="Arial" w:hAnsi="Arial" w:cs="Arial"/>
          <w:b/>
          <w:sz w:val="22"/>
          <w:szCs w:val="22"/>
        </w:rPr>
      </w:pPr>
      <w:r w:rsidRPr="00D83B37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F1C0F4" wp14:editId="1484380B">
                <wp:simplePos x="0" y="0"/>
                <wp:positionH relativeFrom="column">
                  <wp:posOffset>-48895</wp:posOffset>
                </wp:positionH>
                <wp:positionV relativeFrom="paragraph">
                  <wp:posOffset>13970</wp:posOffset>
                </wp:positionV>
                <wp:extent cx="3238500" cy="825500"/>
                <wp:effectExtent l="0" t="0" r="19050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B37" w:rsidRPr="006B58A9" w:rsidRDefault="00D83B37" w:rsidP="00D83B37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B58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*) </w:t>
                            </w:r>
                            <w:r w:rsidRPr="006B58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Erforderliche Unterlage für die Bildungsgänge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6B58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03**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und</w:t>
                            </w:r>
                            <w:r w:rsidRPr="006B58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05** (EBF)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sowie </w:t>
                            </w:r>
                            <w:r w:rsidRPr="006B58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06** (FOS Kl. 11): </w:t>
                            </w:r>
                          </w:p>
                          <w:p w:rsidR="00D83B37" w:rsidRPr="006B58A9" w:rsidRDefault="00D83B37" w:rsidP="00D83B37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B58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Nachweis über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ein </w:t>
                            </w:r>
                            <w:r w:rsidRPr="006B58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Beratungsgespräch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einer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außerschulischen öffentlich-rechtlichen Einrich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oftHyphen/>
                              <w:t xml:space="preserve">tung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(z.B. Bundesagentur für Arbeit)</w:t>
                            </w:r>
                          </w:p>
                          <w:p w:rsidR="00D83B37" w:rsidRDefault="00D83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6" type="#_x0000_t202" style="position:absolute;margin-left:-3.85pt;margin-top:1.1pt;width:255pt;height: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">
                <v:textbox>
                  <w:txbxContent>
                    <w:p w:rsidR="00D83B37" w:rsidRPr="006B58A9" w:rsidRDefault="00D83B37" w:rsidP="00D83B37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B58A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*) </w:t>
                      </w:r>
                      <w:r w:rsidRPr="006B58A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Erforderliche Unterlage für die Bildungsgänge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6B58A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03**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und</w:t>
                      </w:r>
                      <w:r w:rsidRPr="006B58A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05** (EBF)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sowie </w:t>
                      </w:r>
                      <w:r w:rsidRPr="006B58A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06** (FOS Kl. 11): </w:t>
                      </w:r>
                    </w:p>
                    <w:p w:rsidR="00D83B37" w:rsidRPr="006B58A9" w:rsidRDefault="00D83B37" w:rsidP="00D83B37">
                      <w:pPr>
                        <w:tabs>
                          <w:tab w:val="left" w:pos="284"/>
                          <w:tab w:val="left" w:pos="426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B58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Nachweis über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ein </w:t>
                      </w:r>
                      <w:r w:rsidRPr="006B58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Beratungsgespräch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einer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außerschulischen öffentlich-rechtlichen Einrich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softHyphen/>
                        <w:t xml:space="preserve">tung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(z.B. Bundesagentur für Arbeit)</w:t>
                      </w:r>
                    </w:p>
                    <w:p w:rsidR="00D83B37" w:rsidRDefault="00D83B37"/>
                  </w:txbxContent>
                </v:textbox>
              </v:shape>
            </w:pict>
          </mc:Fallback>
        </mc:AlternateContent>
      </w:r>
    </w:p>
    <w:p w:rsidR="00E52603" w:rsidRDefault="00E52603" w:rsidP="00525A76">
      <w:pPr>
        <w:rPr>
          <w:rFonts w:ascii="Arial" w:hAnsi="Arial" w:cs="Arial"/>
          <w:b/>
          <w:sz w:val="22"/>
          <w:szCs w:val="22"/>
        </w:rPr>
      </w:pPr>
    </w:p>
    <w:sectPr w:rsidR="00E52603" w:rsidSect="007064AC">
      <w:footerReference w:type="default" r:id="rId10"/>
      <w:pgSz w:w="11906" w:h="16838"/>
      <w:pgMar w:top="709" w:right="991" w:bottom="56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913" w:rsidRDefault="008E4913" w:rsidP="00AA19B4">
      <w:r>
        <w:separator/>
      </w:r>
    </w:p>
  </w:endnote>
  <w:endnote w:type="continuationSeparator" w:id="0">
    <w:p w:rsidR="008E4913" w:rsidRDefault="008E4913" w:rsidP="00AA1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LT Light">
    <w:panose1 w:val="02000504030000020003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228" w:rsidRPr="00557DFA" w:rsidRDefault="00E52603" w:rsidP="00312228">
    <w:pPr>
      <w:pStyle w:val="Fuzeile"/>
      <w:jc w:val="right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Anmeldung Vollzeit SJ 1</w:t>
    </w:r>
    <w:r w:rsidR="008030F8">
      <w:rPr>
        <w:rFonts w:ascii="Arial" w:hAnsi="Arial" w:cs="Arial"/>
        <w:sz w:val="12"/>
        <w:szCs w:val="12"/>
      </w:rPr>
      <w:t>9</w:t>
    </w:r>
    <w:r>
      <w:rPr>
        <w:rFonts w:ascii="Arial" w:hAnsi="Arial" w:cs="Arial"/>
        <w:sz w:val="12"/>
        <w:szCs w:val="12"/>
      </w:rPr>
      <w:t>/</w:t>
    </w:r>
    <w:r w:rsidR="008030F8">
      <w:rPr>
        <w:rFonts w:ascii="Arial" w:hAnsi="Arial" w:cs="Arial"/>
        <w:sz w:val="12"/>
        <w:szCs w:val="12"/>
      </w:rPr>
      <w:t>20</w:t>
    </w:r>
    <w:r>
      <w:rPr>
        <w:rFonts w:ascii="Arial" w:hAnsi="Arial" w:cs="Arial"/>
        <w:sz w:val="12"/>
        <w:szCs w:val="12"/>
      </w:rPr>
      <w:t xml:space="preserve"> </w:t>
    </w:r>
    <w:r w:rsidR="005C6B0B">
      <w:rPr>
        <w:rFonts w:ascii="Arial" w:hAnsi="Arial" w:cs="Arial"/>
        <w:sz w:val="12"/>
        <w:szCs w:val="12"/>
      </w:rPr>
      <w:t xml:space="preserve">- </w:t>
    </w:r>
    <w:r>
      <w:rPr>
        <w:rFonts w:ascii="Arial" w:hAnsi="Arial" w:cs="Arial"/>
        <w:sz w:val="12"/>
        <w:szCs w:val="12"/>
      </w:rPr>
      <w:t>V</w:t>
    </w:r>
    <w:r w:rsidR="0012109A">
      <w:rPr>
        <w:rFonts w:ascii="Arial" w:hAnsi="Arial" w:cs="Arial"/>
        <w:sz w:val="12"/>
        <w:szCs w:val="12"/>
      </w:rPr>
      <w:t>ersion 1.</w:t>
    </w:r>
    <w:r w:rsidR="009F2EEF">
      <w:rPr>
        <w:rFonts w:ascii="Arial" w:hAnsi="Arial" w:cs="Arial"/>
        <w:sz w:val="12"/>
        <w:szCs w:val="12"/>
      </w:rPr>
      <w:t>3</w:t>
    </w:r>
    <w:r w:rsidR="00A01CEB">
      <w:rPr>
        <w:rFonts w:ascii="Arial" w:hAnsi="Arial" w:cs="Arial"/>
        <w:sz w:val="12"/>
        <w:szCs w:val="12"/>
      </w:rPr>
      <w:t xml:space="preserve"> </w:t>
    </w:r>
    <w:r w:rsidR="005C6B0B">
      <w:rPr>
        <w:rFonts w:ascii="Arial" w:hAnsi="Arial" w:cs="Arial"/>
        <w:sz w:val="12"/>
        <w:szCs w:val="12"/>
      </w:rPr>
      <w:t xml:space="preserve">- </w:t>
    </w:r>
    <w:r w:rsidR="009F2EEF">
      <w:rPr>
        <w:rFonts w:ascii="Arial" w:hAnsi="Arial" w:cs="Arial"/>
        <w:sz w:val="12"/>
        <w:szCs w:val="12"/>
      </w:rPr>
      <w:t>2019</w:t>
    </w:r>
    <w:r w:rsidRPr="00557DFA">
      <w:rPr>
        <w:rFonts w:ascii="Arial" w:hAnsi="Arial" w:cs="Arial"/>
        <w:sz w:val="12"/>
        <w:szCs w:val="12"/>
      </w:rPr>
      <w:t>-</w:t>
    </w:r>
    <w:r w:rsidR="009F2EEF">
      <w:rPr>
        <w:rFonts w:ascii="Arial" w:hAnsi="Arial" w:cs="Arial"/>
        <w:sz w:val="12"/>
        <w:szCs w:val="12"/>
      </w:rPr>
      <w:t>0</w:t>
    </w:r>
    <w:r w:rsidR="008030F8">
      <w:rPr>
        <w:rFonts w:ascii="Arial" w:hAnsi="Arial" w:cs="Arial"/>
        <w:sz w:val="12"/>
        <w:szCs w:val="12"/>
      </w:rPr>
      <w:t>1</w:t>
    </w:r>
    <w:r w:rsidR="000C1452">
      <w:rPr>
        <w:rFonts w:ascii="Arial" w:hAnsi="Arial" w:cs="Arial"/>
        <w:sz w:val="12"/>
        <w:szCs w:val="12"/>
      </w:rPr>
      <w:t>-</w:t>
    </w:r>
    <w:r w:rsidR="009F2EEF">
      <w:rPr>
        <w:rFonts w:ascii="Arial" w:hAnsi="Arial" w:cs="Arial"/>
        <w:sz w:val="12"/>
        <w:szCs w:val="12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913" w:rsidRDefault="008E4913" w:rsidP="00AA19B4">
      <w:r>
        <w:separator/>
      </w:r>
    </w:p>
  </w:footnote>
  <w:footnote w:type="continuationSeparator" w:id="0">
    <w:p w:rsidR="008E4913" w:rsidRDefault="008E4913" w:rsidP="00AA1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732D5"/>
    <w:multiLevelType w:val="hybridMultilevel"/>
    <w:tmpl w:val="F71468B6"/>
    <w:lvl w:ilvl="0" w:tplc="BDE20C08">
      <w:numFmt w:val="bullet"/>
      <w:lvlText w:val="-"/>
      <w:lvlJc w:val="left"/>
      <w:pPr>
        <w:ind w:left="720" w:hanging="360"/>
      </w:pPr>
      <w:rPr>
        <w:rFonts w:ascii="Futura LT Light" w:eastAsia="Times New Roman" w:hAnsi="Futura LT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B41FD0"/>
    <w:multiLevelType w:val="hybridMultilevel"/>
    <w:tmpl w:val="EC8C3850"/>
    <w:lvl w:ilvl="0" w:tplc="70CCB1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B2D5A"/>
    <w:multiLevelType w:val="hybridMultilevel"/>
    <w:tmpl w:val="74AC747E"/>
    <w:lvl w:ilvl="0" w:tplc="F4C49548">
      <w:numFmt w:val="bullet"/>
      <w:lvlText w:val="-"/>
      <w:lvlJc w:val="left"/>
      <w:pPr>
        <w:ind w:left="720" w:hanging="360"/>
      </w:pPr>
      <w:rPr>
        <w:rFonts w:ascii="Futura LT Light" w:eastAsia="Times New Roman" w:hAnsi="Futura LT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245AD"/>
    <w:multiLevelType w:val="hybridMultilevel"/>
    <w:tmpl w:val="124A1C46"/>
    <w:lvl w:ilvl="0" w:tplc="1534B4A0">
      <w:numFmt w:val="bullet"/>
      <w:lvlText w:val="-"/>
      <w:lvlJc w:val="left"/>
      <w:pPr>
        <w:ind w:left="720" w:hanging="360"/>
      </w:pPr>
      <w:rPr>
        <w:rFonts w:ascii="Futura LT Light" w:eastAsia="Times New Roman" w:hAnsi="Futura LT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2539F2"/>
    <w:multiLevelType w:val="hybridMultilevel"/>
    <w:tmpl w:val="993AB9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66541A"/>
    <w:multiLevelType w:val="hybridMultilevel"/>
    <w:tmpl w:val="08F2AEA8"/>
    <w:lvl w:ilvl="0" w:tplc="05E69C12">
      <w:start w:val="5"/>
      <w:numFmt w:val="bullet"/>
      <w:lvlText w:val="-"/>
      <w:lvlJc w:val="left"/>
      <w:pPr>
        <w:ind w:left="720" w:hanging="360"/>
      </w:pPr>
      <w:rPr>
        <w:rFonts w:ascii="Futura LT Light" w:eastAsia="Times New Roman" w:hAnsi="Futura LT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tn/5POcpbS1FE43F3XAwL0E6go=" w:salt="pMb4M3wc7o+8vEf25MSNKQ==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46"/>
    <w:rsid w:val="00004E7D"/>
    <w:rsid w:val="000141AD"/>
    <w:rsid w:val="0001685F"/>
    <w:rsid w:val="0002000B"/>
    <w:rsid w:val="00025821"/>
    <w:rsid w:val="00044378"/>
    <w:rsid w:val="00046BB7"/>
    <w:rsid w:val="00056B04"/>
    <w:rsid w:val="0006493E"/>
    <w:rsid w:val="000835EF"/>
    <w:rsid w:val="000948DA"/>
    <w:rsid w:val="00096882"/>
    <w:rsid w:val="000A26E6"/>
    <w:rsid w:val="000A3D69"/>
    <w:rsid w:val="000C1452"/>
    <w:rsid w:val="000C177A"/>
    <w:rsid w:val="000D3E76"/>
    <w:rsid w:val="000D6ECB"/>
    <w:rsid w:val="000D7859"/>
    <w:rsid w:val="000F177E"/>
    <w:rsid w:val="0011791E"/>
    <w:rsid w:val="0012109A"/>
    <w:rsid w:val="00123E33"/>
    <w:rsid w:val="00144119"/>
    <w:rsid w:val="00164CDB"/>
    <w:rsid w:val="00177C38"/>
    <w:rsid w:val="001E7A3C"/>
    <w:rsid w:val="001F136D"/>
    <w:rsid w:val="001F1FA0"/>
    <w:rsid w:val="00211222"/>
    <w:rsid w:val="00245EFE"/>
    <w:rsid w:val="00247593"/>
    <w:rsid w:val="0025477A"/>
    <w:rsid w:val="00260EF1"/>
    <w:rsid w:val="00272F0B"/>
    <w:rsid w:val="002B1E25"/>
    <w:rsid w:val="002B3E71"/>
    <w:rsid w:val="002C78F5"/>
    <w:rsid w:val="002E116F"/>
    <w:rsid w:val="002E45E4"/>
    <w:rsid w:val="00312228"/>
    <w:rsid w:val="0033301A"/>
    <w:rsid w:val="00345111"/>
    <w:rsid w:val="003468B7"/>
    <w:rsid w:val="003471EC"/>
    <w:rsid w:val="00354612"/>
    <w:rsid w:val="0036248E"/>
    <w:rsid w:val="003845D1"/>
    <w:rsid w:val="0039349B"/>
    <w:rsid w:val="003A0B80"/>
    <w:rsid w:val="003A352A"/>
    <w:rsid w:val="003B5DDD"/>
    <w:rsid w:val="003B6CB3"/>
    <w:rsid w:val="003C20C6"/>
    <w:rsid w:val="003D3D5E"/>
    <w:rsid w:val="003E2DD8"/>
    <w:rsid w:val="003F6C14"/>
    <w:rsid w:val="00403180"/>
    <w:rsid w:val="00406755"/>
    <w:rsid w:val="004406B5"/>
    <w:rsid w:val="00456B20"/>
    <w:rsid w:val="0047055A"/>
    <w:rsid w:val="004769EC"/>
    <w:rsid w:val="00487F3B"/>
    <w:rsid w:val="004A51B0"/>
    <w:rsid w:val="004B4266"/>
    <w:rsid w:val="004E645F"/>
    <w:rsid w:val="00506EEF"/>
    <w:rsid w:val="005129EF"/>
    <w:rsid w:val="005138D0"/>
    <w:rsid w:val="00523B98"/>
    <w:rsid w:val="00525A76"/>
    <w:rsid w:val="00551D5E"/>
    <w:rsid w:val="005538A1"/>
    <w:rsid w:val="00557DFA"/>
    <w:rsid w:val="005702B6"/>
    <w:rsid w:val="00574369"/>
    <w:rsid w:val="00574921"/>
    <w:rsid w:val="00575084"/>
    <w:rsid w:val="0058299E"/>
    <w:rsid w:val="0058522D"/>
    <w:rsid w:val="0059391C"/>
    <w:rsid w:val="005A1C23"/>
    <w:rsid w:val="005B2CD5"/>
    <w:rsid w:val="005B5834"/>
    <w:rsid w:val="005B5B61"/>
    <w:rsid w:val="005C5651"/>
    <w:rsid w:val="005C6B0B"/>
    <w:rsid w:val="005D4101"/>
    <w:rsid w:val="005E49C1"/>
    <w:rsid w:val="005E6B1B"/>
    <w:rsid w:val="005F3969"/>
    <w:rsid w:val="005F63E1"/>
    <w:rsid w:val="006253D5"/>
    <w:rsid w:val="00645A62"/>
    <w:rsid w:val="00650B12"/>
    <w:rsid w:val="00660AFC"/>
    <w:rsid w:val="00665902"/>
    <w:rsid w:val="00670080"/>
    <w:rsid w:val="0068249D"/>
    <w:rsid w:val="00691241"/>
    <w:rsid w:val="006B58A9"/>
    <w:rsid w:val="006B72AF"/>
    <w:rsid w:val="006C1B72"/>
    <w:rsid w:val="006D5949"/>
    <w:rsid w:val="006D6A93"/>
    <w:rsid w:val="006F0521"/>
    <w:rsid w:val="006F0793"/>
    <w:rsid w:val="0070006F"/>
    <w:rsid w:val="0070258E"/>
    <w:rsid w:val="0070631E"/>
    <w:rsid w:val="007064AC"/>
    <w:rsid w:val="007310E0"/>
    <w:rsid w:val="0074003F"/>
    <w:rsid w:val="00755005"/>
    <w:rsid w:val="00757E1A"/>
    <w:rsid w:val="00764B8B"/>
    <w:rsid w:val="007811B7"/>
    <w:rsid w:val="00782A3C"/>
    <w:rsid w:val="0079641E"/>
    <w:rsid w:val="007B0A33"/>
    <w:rsid w:val="007C7C2C"/>
    <w:rsid w:val="007F2CFA"/>
    <w:rsid w:val="00800105"/>
    <w:rsid w:val="008030F8"/>
    <w:rsid w:val="00821794"/>
    <w:rsid w:val="00836E42"/>
    <w:rsid w:val="00844A9D"/>
    <w:rsid w:val="00850C9B"/>
    <w:rsid w:val="00852022"/>
    <w:rsid w:val="00863305"/>
    <w:rsid w:val="00864F65"/>
    <w:rsid w:val="00872B76"/>
    <w:rsid w:val="00874E1B"/>
    <w:rsid w:val="0089444C"/>
    <w:rsid w:val="008B372B"/>
    <w:rsid w:val="008C7D5A"/>
    <w:rsid w:val="008E0701"/>
    <w:rsid w:val="008E32FC"/>
    <w:rsid w:val="008E344B"/>
    <w:rsid w:val="008E4913"/>
    <w:rsid w:val="00912205"/>
    <w:rsid w:val="00916FF1"/>
    <w:rsid w:val="009511A1"/>
    <w:rsid w:val="0096017D"/>
    <w:rsid w:val="00965960"/>
    <w:rsid w:val="00983BB0"/>
    <w:rsid w:val="00984428"/>
    <w:rsid w:val="00996C68"/>
    <w:rsid w:val="009A6D43"/>
    <w:rsid w:val="009A7471"/>
    <w:rsid w:val="009B1D5E"/>
    <w:rsid w:val="009B7FE4"/>
    <w:rsid w:val="009C5C0A"/>
    <w:rsid w:val="009D469E"/>
    <w:rsid w:val="009F2EEF"/>
    <w:rsid w:val="009F53C7"/>
    <w:rsid w:val="00A01CEB"/>
    <w:rsid w:val="00A04A97"/>
    <w:rsid w:val="00A123AA"/>
    <w:rsid w:val="00A24B9D"/>
    <w:rsid w:val="00A270DD"/>
    <w:rsid w:val="00A3486F"/>
    <w:rsid w:val="00A37E53"/>
    <w:rsid w:val="00A41425"/>
    <w:rsid w:val="00A83253"/>
    <w:rsid w:val="00A96676"/>
    <w:rsid w:val="00AA0AA4"/>
    <w:rsid w:val="00AA19B4"/>
    <w:rsid w:val="00AB03AB"/>
    <w:rsid w:val="00AC4285"/>
    <w:rsid w:val="00AC6B42"/>
    <w:rsid w:val="00AE5146"/>
    <w:rsid w:val="00AF6291"/>
    <w:rsid w:val="00B1136C"/>
    <w:rsid w:val="00B15CAE"/>
    <w:rsid w:val="00B37DEC"/>
    <w:rsid w:val="00B441E0"/>
    <w:rsid w:val="00B603ED"/>
    <w:rsid w:val="00B70DE9"/>
    <w:rsid w:val="00B85359"/>
    <w:rsid w:val="00BB6C4F"/>
    <w:rsid w:val="00BC5C05"/>
    <w:rsid w:val="00BD6130"/>
    <w:rsid w:val="00BE58D1"/>
    <w:rsid w:val="00BE6B0F"/>
    <w:rsid w:val="00C1297A"/>
    <w:rsid w:val="00C27844"/>
    <w:rsid w:val="00C40EDD"/>
    <w:rsid w:val="00C422F4"/>
    <w:rsid w:val="00C96F5E"/>
    <w:rsid w:val="00CA4AC1"/>
    <w:rsid w:val="00CB0734"/>
    <w:rsid w:val="00CB4EC6"/>
    <w:rsid w:val="00CC2ADE"/>
    <w:rsid w:val="00CD1025"/>
    <w:rsid w:val="00CE57DB"/>
    <w:rsid w:val="00CF41B5"/>
    <w:rsid w:val="00CF73DB"/>
    <w:rsid w:val="00D018A4"/>
    <w:rsid w:val="00D12318"/>
    <w:rsid w:val="00D83B37"/>
    <w:rsid w:val="00D93BBA"/>
    <w:rsid w:val="00DA1575"/>
    <w:rsid w:val="00DA1E68"/>
    <w:rsid w:val="00DB4703"/>
    <w:rsid w:val="00DC3238"/>
    <w:rsid w:val="00DC59EA"/>
    <w:rsid w:val="00DD3936"/>
    <w:rsid w:val="00DF5D0D"/>
    <w:rsid w:val="00E04D26"/>
    <w:rsid w:val="00E10489"/>
    <w:rsid w:val="00E10665"/>
    <w:rsid w:val="00E12AEC"/>
    <w:rsid w:val="00E177A6"/>
    <w:rsid w:val="00E305BA"/>
    <w:rsid w:val="00E3593E"/>
    <w:rsid w:val="00E52603"/>
    <w:rsid w:val="00E628E7"/>
    <w:rsid w:val="00E80169"/>
    <w:rsid w:val="00E80FC6"/>
    <w:rsid w:val="00E82479"/>
    <w:rsid w:val="00E83B56"/>
    <w:rsid w:val="00EC00F4"/>
    <w:rsid w:val="00EE5BE4"/>
    <w:rsid w:val="00EF15A5"/>
    <w:rsid w:val="00EF4CC8"/>
    <w:rsid w:val="00F00DE8"/>
    <w:rsid w:val="00F02485"/>
    <w:rsid w:val="00F1619F"/>
    <w:rsid w:val="00F36EF5"/>
    <w:rsid w:val="00F43C5A"/>
    <w:rsid w:val="00F52A7F"/>
    <w:rsid w:val="00F5413C"/>
    <w:rsid w:val="00F87DB5"/>
    <w:rsid w:val="00F93606"/>
    <w:rsid w:val="00FC1620"/>
    <w:rsid w:val="00FE19AB"/>
    <w:rsid w:val="00FE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0ED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E6B1B"/>
    <w:pPr>
      <w:keepNext/>
      <w:tabs>
        <w:tab w:val="left" w:pos="1440"/>
        <w:tab w:val="left" w:leader="dot" w:pos="6480"/>
        <w:tab w:val="left" w:leader="dot" w:pos="9000"/>
      </w:tabs>
      <w:outlineLvl w:val="0"/>
    </w:pPr>
    <w:rPr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5E6B1B"/>
    <w:pPr>
      <w:keepNext/>
      <w:tabs>
        <w:tab w:val="left" w:pos="7020"/>
      </w:tabs>
      <w:outlineLvl w:val="1"/>
    </w:pPr>
    <w:rPr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E51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sid w:val="00AE514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F136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3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3D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5E6B1B"/>
    <w:rPr>
      <w:sz w:val="24"/>
      <w:szCs w:val="24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5E6B1B"/>
    <w:rPr>
      <w:sz w:val="22"/>
      <w:szCs w:val="24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A19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9B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A19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9B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0ED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E6B1B"/>
    <w:pPr>
      <w:keepNext/>
      <w:tabs>
        <w:tab w:val="left" w:pos="1440"/>
        <w:tab w:val="left" w:leader="dot" w:pos="6480"/>
        <w:tab w:val="left" w:leader="dot" w:pos="9000"/>
      </w:tabs>
      <w:outlineLvl w:val="0"/>
    </w:pPr>
    <w:rPr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5E6B1B"/>
    <w:pPr>
      <w:keepNext/>
      <w:tabs>
        <w:tab w:val="left" w:pos="7020"/>
      </w:tabs>
      <w:outlineLvl w:val="1"/>
    </w:pPr>
    <w:rPr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E51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bsatz-Standardschriftart"/>
    <w:uiPriority w:val="99"/>
    <w:unhideWhenUsed/>
    <w:rsid w:val="00AE514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F136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3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3D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5E6B1B"/>
    <w:rPr>
      <w:sz w:val="24"/>
      <w:szCs w:val="24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5E6B1B"/>
    <w:rPr>
      <w:sz w:val="22"/>
      <w:szCs w:val="24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A19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9B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A19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9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pistoor\AppData\Roaming\Microsoft\Templates\Kleiner%20Schulkopf%20neues%20Logo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34C7E-8C9A-40E4-85D4-7A5164E7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Kleiner Schulkopf neues Logo.dot</Template>
  <TotalTime>0</TotalTime>
  <Pages>2</Pages>
  <Words>761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bbs-cux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m.pistoor</dc:creator>
  <cp:lastModifiedBy>m.pistoor</cp:lastModifiedBy>
  <cp:revision>2</cp:revision>
  <cp:lastPrinted>2018-11-06T13:56:00Z</cp:lastPrinted>
  <dcterms:created xsi:type="dcterms:W3CDTF">2019-01-10T09:52:00Z</dcterms:created>
  <dcterms:modified xsi:type="dcterms:W3CDTF">2019-01-10T09:52:00Z</dcterms:modified>
</cp:coreProperties>
</file>